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5E579" w14:textId="77777777" w:rsidR="0005334E" w:rsidRPr="0005334E" w:rsidRDefault="0005334E" w:rsidP="00671659">
      <w:pPr>
        <w:sectPr w:rsidR="0005334E" w:rsidRPr="0005334E" w:rsidSect="00EC6D08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 w:code="9"/>
          <w:pgMar w:top="1758" w:right="1134" w:bottom="1134" w:left="1418" w:header="709" w:footer="709" w:gutter="0"/>
          <w:cols w:space="708"/>
          <w:docGrid w:linePitch="360"/>
        </w:sectPr>
      </w:pPr>
    </w:p>
    <w:p w14:paraId="24B139E9" w14:textId="219F6DC9" w:rsidR="007F4B8F" w:rsidRPr="004E5966" w:rsidRDefault="007F4B8F" w:rsidP="004E5966">
      <w:pPr>
        <w:pStyle w:val="berschrift1"/>
        <w:spacing w:before="0" w:after="0" w:line="240" w:lineRule="auto"/>
        <w:rPr>
          <w:rFonts w:cs="Arial"/>
          <w:color w:val="auto"/>
        </w:rPr>
      </w:pPr>
      <w:r w:rsidRPr="004E5966">
        <w:rPr>
          <w:rFonts w:cs="Arial"/>
          <w:color w:val="auto"/>
          <w:sz w:val="32"/>
          <w:szCs w:val="32"/>
        </w:rPr>
        <w:t>Praktikumsvertrag für Fachoberschüler/-innen</w:t>
      </w:r>
      <w:r w:rsidRPr="00BA2B73">
        <w:rPr>
          <w:rFonts w:cs="Arial"/>
          <w:color w:val="auto"/>
          <w:sz w:val="32"/>
        </w:rPr>
        <w:t xml:space="preserve"> </w:t>
      </w:r>
      <w:r w:rsidRPr="00BA2B73">
        <w:rPr>
          <w:rFonts w:cs="Arial"/>
          <w:color w:val="auto"/>
          <w:sz w:val="32"/>
        </w:rPr>
        <w:br/>
      </w:r>
      <w:r w:rsidRPr="004E5966">
        <w:rPr>
          <w:rFonts w:cs="Arial"/>
          <w:color w:val="auto"/>
        </w:rPr>
        <w:t xml:space="preserve">(Schuljahr </w:t>
      </w:r>
      <w:r w:rsidR="003D546B" w:rsidRPr="004E5966">
        <w:rPr>
          <w:rFonts w:cs="Arial"/>
          <w:color w:val="auto"/>
        </w:rPr>
        <w:t>202</w:t>
      </w:r>
      <w:r w:rsidR="000E0058">
        <w:rPr>
          <w:rFonts w:cs="Arial"/>
          <w:color w:val="auto"/>
        </w:rPr>
        <w:t>7</w:t>
      </w:r>
      <w:r w:rsidR="00CD6609" w:rsidRPr="004E5966">
        <w:rPr>
          <w:rFonts w:cs="Arial"/>
          <w:color w:val="auto"/>
        </w:rPr>
        <w:t>/2</w:t>
      </w:r>
      <w:r w:rsidR="000E0058">
        <w:rPr>
          <w:rFonts w:cs="Arial"/>
          <w:color w:val="auto"/>
        </w:rPr>
        <w:t>8</w:t>
      </w:r>
      <w:r w:rsidRPr="004E5966">
        <w:rPr>
          <w:rFonts w:cs="Arial"/>
          <w:color w:val="auto"/>
        </w:rPr>
        <w:t>)</w:t>
      </w:r>
    </w:p>
    <w:p w14:paraId="3E07694D" w14:textId="77777777" w:rsidR="007F4B8F" w:rsidRPr="004E5966" w:rsidRDefault="007F4B8F" w:rsidP="007F4B8F">
      <w:pPr>
        <w:pStyle w:val="berschrift1"/>
        <w:spacing w:before="0" w:after="0"/>
        <w:jc w:val="right"/>
        <w:rPr>
          <w:rFonts w:cs="Arial"/>
          <w:color w:val="auto"/>
        </w:rPr>
      </w:pPr>
      <w:r w:rsidRPr="004E5966">
        <w:rPr>
          <w:rFonts w:cs="Arial"/>
          <w:color w:val="auto"/>
        </w:rPr>
        <w:t>Konrad-Adenauer-Schule</w:t>
      </w:r>
    </w:p>
    <w:p w14:paraId="127E22DA" w14:textId="77777777" w:rsidR="007F4B8F" w:rsidRPr="00EC6D08" w:rsidRDefault="007F4B8F" w:rsidP="007F4B8F">
      <w:pPr>
        <w:spacing w:line="240" w:lineRule="auto"/>
        <w:jc w:val="right"/>
        <w:rPr>
          <w:rFonts w:cs="Arial"/>
          <w:b/>
          <w:sz w:val="20"/>
          <w:szCs w:val="20"/>
        </w:rPr>
      </w:pPr>
      <w:r w:rsidRPr="00EC6D08">
        <w:rPr>
          <w:rFonts w:cs="Arial"/>
          <w:b/>
          <w:sz w:val="20"/>
          <w:szCs w:val="20"/>
        </w:rPr>
        <w:t xml:space="preserve">Auf der Hohlmauer 1-3, 65830 Kriftel </w:t>
      </w:r>
    </w:p>
    <w:p w14:paraId="0C0BCF3A" w14:textId="77777777" w:rsidR="007F4B8F" w:rsidRPr="00EC6D08" w:rsidRDefault="007F4B8F" w:rsidP="007F4B8F">
      <w:pPr>
        <w:spacing w:line="240" w:lineRule="auto"/>
        <w:jc w:val="right"/>
        <w:rPr>
          <w:rFonts w:cs="Arial"/>
          <w:b/>
          <w:sz w:val="20"/>
          <w:szCs w:val="20"/>
        </w:rPr>
      </w:pPr>
      <w:r w:rsidRPr="00EC6D08">
        <w:rPr>
          <w:rFonts w:cs="Arial"/>
          <w:b/>
          <w:sz w:val="20"/>
          <w:szCs w:val="20"/>
        </w:rPr>
        <w:t>Tel.: 06192 4904-28, Telefax: 06192 4904-66</w:t>
      </w:r>
    </w:p>
    <w:p w14:paraId="3C19A93B" w14:textId="77777777" w:rsidR="007F4B8F" w:rsidRPr="00EC6D08" w:rsidRDefault="007F4B8F" w:rsidP="007F4B8F">
      <w:pPr>
        <w:spacing w:line="240" w:lineRule="auto"/>
        <w:jc w:val="right"/>
        <w:rPr>
          <w:rFonts w:cs="Arial"/>
          <w:b/>
          <w:sz w:val="20"/>
          <w:szCs w:val="20"/>
        </w:rPr>
      </w:pPr>
      <w:r w:rsidRPr="00EC6D08">
        <w:rPr>
          <w:rFonts w:cs="Arial"/>
          <w:b/>
          <w:sz w:val="20"/>
          <w:szCs w:val="20"/>
        </w:rPr>
        <w:t xml:space="preserve">E-Mail: </w:t>
      </w:r>
      <w:r w:rsidR="00E330A8" w:rsidRPr="00EC6D08">
        <w:rPr>
          <w:rFonts w:cs="Arial"/>
          <w:b/>
          <w:sz w:val="20"/>
          <w:szCs w:val="20"/>
        </w:rPr>
        <w:t>fos</w:t>
      </w:r>
      <w:r w:rsidRPr="00EC6D08">
        <w:rPr>
          <w:rFonts w:cs="Arial"/>
          <w:b/>
          <w:sz w:val="20"/>
          <w:szCs w:val="20"/>
        </w:rPr>
        <w:t>@kas-kriftel.de</w:t>
      </w:r>
    </w:p>
    <w:p w14:paraId="3F7E0903" w14:textId="77777777" w:rsidR="007F4B8F" w:rsidRDefault="007F4B8F" w:rsidP="007F4B8F"/>
    <w:p w14:paraId="612C83FE" w14:textId="77777777" w:rsidR="007F4B8F" w:rsidRDefault="007F4B8F" w:rsidP="007F4B8F">
      <w:r>
        <w:t xml:space="preserve">Zwischen dem </w:t>
      </w:r>
      <w:r w:rsidRPr="00BA2B73">
        <w:rPr>
          <w:rFonts w:cs="Arial"/>
          <w:b/>
        </w:rPr>
        <w:t>Praktikumsbetrieb</w:t>
      </w:r>
      <w:r>
        <w:t xml:space="preserve"> (bitte elektronisch oder in Druckbuchstaben ausfüllen)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545"/>
      </w:tblGrid>
      <w:tr w:rsidR="007F4B8F" w14:paraId="17C5BF89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03D08131" w14:textId="77777777" w:rsidR="007F4B8F" w:rsidRDefault="007F4B8F" w:rsidP="00422A84">
            <w:r>
              <w:t>Name des Betriebes:</w:t>
            </w:r>
          </w:p>
        </w:tc>
        <w:tc>
          <w:tcPr>
            <w:tcW w:w="6545" w:type="dxa"/>
            <w:tcBorders>
              <w:bottom w:val="single" w:sz="4" w:space="0" w:color="auto"/>
            </w:tcBorders>
            <w:vAlign w:val="center"/>
          </w:tcPr>
          <w:p w14:paraId="70F8E713" w14:textId="77777777" w:rsidR="007F4B8F" w:rsidRDefault="007F4B8F" w:rsidP="00422A84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7F4B8F" w14:paraId="47DDDF8A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1851B986" w14:textId="77777777" w:rsidR="007F4B8F" w:rsidRDefault="007F4B8F" w:rsidP="00422A84">
            <w:r>
              <w:t>Praktikumsbetreuer/-in: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46F97D" w14:textId="77777777" w:rsidR="007F4B8F" w:rsidRDefault="007F4B8F" w:rsidP="00422A84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7F4B8F" w14:paraId="505ADB46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25D594A4" w14:textId="77777777" w:rsidR="007F4B8F" w:rsidRDefault="007F4B8F" w:rsidP="00422A84">
            <w:r>
              <w:t>Straße, Nr.: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41373" w14:textId="77777777" w:rsidR="007F4B8F" w:rsidRDefault="007F4B8F" w:rsidP="00422A84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F4B8F" w14:paraId="5FE23074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489AE49F" w14:textId="77777777" w:rsidR="007F4B8F" w:rsidRDefault="007F4B8F" w:rsidP="00422A84">
            <w:r>
              <w:t>PLZ, Ort: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17995" w14:textId="77777777" w:rsidR="007F4B8F" w:rsidRDefault="007F4B8F" w:rsidP="00422A84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F4B8F" w14:paraId="134078D6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0369BE91" w14:textId="77777777" w:rsidR="007F4B8F" w:rsidRDefault="007F4B8F" w:rsidP="00422A84">
            <w:r>
              <w:t>Telefon: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06DC9" w14:textId="77777777" w:rsidR="007F4B8F" w:rsidRDefault="007F4B8F" w:rsidP="00422A84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7F4B8F" w14:paraId="6327512C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2B6861CA" w14:textId="77777777" w:rsidR="007F4B8F" w:rsidRDefault="007F4B8F" w:rsidP="00422A84">
            <w:r>
              <w:t>Telefax: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C5720" w14:textId="77777777" w:rsidR="007F4B8F" w:rsidRDefault="007F4B8F" w:rsidP="00422A84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7F4B8F" w14:paraId="05DD5325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7661EA0F" w14:textId="77777777" w:rsidR="007F4B8F" w:rsidRDefault="007F4B8F" w:rsidP="00422A84">
            <w:r>
              <w:t>E-Mail: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D42ED" w14:textId="77777777" w:rsidR="007F4B8F" w:rsidRDefault="007F4B8F" w:rsidP="00422A84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</w:tbl>
    <w:p w14:paraId="16CB6C24" w14:textId="77777777" w:rsidR="007F4B8F" w:rsidRDefault="007F4B8F" w:rsidP="007F4B8F"/>
    <w:p w14:paraId="15004F50" w14:textId="1B507441" w:rsidR="007F4B8F" w:rsidRDefault="007F4B8F" w:rsidP="007F4B8F">
      <w:r>
        <w:t xml:space="preserve">und der </w:t>
      </w:r>
      <w:r w:rsidRPr="00BA2B73">
        <w:rPr>
          <w:rFonts w:cs="Arial"/>
          <w:b/>
        </w:rPr>
        <w:t>Prakt</w:t>
      </w:r>
      <w:r w:rsidR="000E0058">
        <w:rPr>
          <w:rFonts w:cs="Arial"/>
          <w:b/>
        </w:rPr>
        <w:t>i</w:t>
      </w:r>
      <w:r w:rsidRPr="00BA2B73">
        <w:rPr>
          <w:rFonts w:cs="Arial"/>
          <w:b/>
        </w:rPr>
        <w:t>kantin/dem Praktikanten</w:t>
      </w:r>
      <w:r w:rsidRPr="0010381E">
        <w:rPr>
          <w:b/>
        </w:rPr>
        <w:t xml:space="preserve"> </w:t>
      </w:r>
      <w:r>
        <w:t>(bitte elektronisch oder in Druckbuchstaben ausfüllen)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545"/>
      </w:tblGrid>
      <w:tr w:rsidR="007F4B8F" w14:paraId="7369E42D" w14:textId="77777777" w:rsidTr="00422A84">
        <w:tc>
          <w:tcPr>
            <w:tcW w:w="2943" w:type="dxa"/>
            <w:vAlign w:val="center"/>
          </w:tcPr>
          <w:p w14:paraId="47EF664F" w14:textId="77777777" w:rsidR="007F4B8F" w:rsidRPr="007C59D5" w:rsidRDefault="007F4B8F" w:rsidP="00422A84"/>
        </w:tc>
        <w:tc>
          <w:tcPr>
            <w:tcW w:w="6545" w:type="dxa"/>
            <w:vAlign w:val="center"/>
          </w:tcPr>
          <w:p w14:paraId="4634D205" w14:textId="77777777" w:rsidR="007F4B8F" w:rsidRDefault="007F4B8F" w:rsidP="00422A84">
            <w:r>
              <w:rPr>
                <w:rFonts w:ascii="MS Gothic" w:eastAsia="MS Gothic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7" w:name="Kontrollkästchen1"/>
            <w:r>
              <w:rPr>
                <w:rFonts w:ascii="MS Gothic" w:eastAsia="MS Gothic"/>
              </w:rPr>
              <w:instrText xml:space="preserve"> FORMCHECKBOX </w:instrText>
            </w:r>
            <w:r w:rsidR="001D604E">
              <w:rPr>
                <w:rFonts w:ascii="MS Gothic" w:eastAsia="MS Gothic"/>
              </w:rPr>
            </w:r>
            <w:r w:rsidR="001D604E">
              <w:rPr>
                <w:rFonts w:ascii="MS Gothic" w:eastAsia="MS Gothic"/>
              </w:rPr>
              <w:fldChar w:fldCharType="separate"/>
            </w:r>
            <w:r>
              <w:rPr>
                <w:rFonts w:ascii="MS Gothic" w:eastAsia="MS Gothic"/>
              </w:rPr>
              <w:fldChar w:fldCharType="end"/>
            </w:r>
            <w:bookmarkEnd w:id="7"/>
            <w:r>
              <w:rPr>
                <w:rFonts w:ascii="MS Gothic" w:eastAsia="MS Gothic"/>
              </w:rPr>
              <w:t xml:space="preserve"> </w:t>
            </w:r>
            <w:r>
              <w:t>Herr</w:t>
            </w:r>
            <w:r>
              <w:tab/>
            </w:r>
            <w:r>
              <w:tab/>
            </w:r>
            <w:r>
              <w:rPr>
                <w:rFonts w:ascii="MS Gothic" w:eastAsia="MS Gothic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>
              <w:rPr>
                <w:rFonts w:ascii="MS Gothic" w:eastAsia="MS Gothic"/>
              </w:rPr>
              <w:instrText xml:space="preserve"> FORMCHECKBOX </w:instrText>
            </w:r>
            <w:r w:rsidR="001D604E">
              <w:rPr>
                <w:rFonts w:ascii="MS Gothic" w:eastAsia="MS Gothic"/>
              </w:rPr>
            </w:r>
            <w:r w:rsidR="001D604E">
              <w:rPr>
                <w:rFonts w:ascii="MS Gothic" w:eastAsia="MS Gothic"/>
              </w:rPr>
              <w:fldChar w:fldCharType="separate"/>
            </w:r>
            <w:r>
              <w:rPr>
                <w:rFonts w:ascii="MS Gothic" w:eastAsia="MS Gothic"/>
              </w:rPr>
              <w:fldChar w:fldCharType="end"/>
            </w:r>
            <w:r>
              <w:rPr>
                <w:rFonts w:ascii="MS Gothic" w:eastAsia="MS Gothic"/>
              </w:rPr>
              <w:t xml:space="preserve"> </w:t>
            </w:r>
            <w:r>
              <w:t>Frau</w:t>
            </w:r>
          </w:p>
        </w:tc>
      </w:tr>
      <w:tr w:rsidR="007F4B8F" w14:paraId="6BAAFF2B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406394CC" w14:textId="77777777" w:rsidR="007F4B8F" w:rsidRPr="007C59D5" w:rsidRDefault="007F4B8F" w:rsidP="00422A84">
            <w:r w:rsidRPr="007C59D5">
              <w:t>Name</w:t>
            </w:r>
            <w:r>
              <w:t>:</w:t>
            </w:r>
          </w:p>
        </w:tc>
        <w:tc>
          <w:tcPr>
            <w:tcW w:w="6545" w:type="dxa"/>
            <w:tcBorders>
              <w:bottom w:val="single" w:sz="4" w:space="0" w:color="auto"/>
            </w:tcBorders>
            <w:vAlign w:val="center"/>
          </w:tcPr>
          <w:p w14:paraId="47503917" w14:textId="77777777" w:rsidR="007F4B8F" w:rsidRDefault="007F4B8F" w:rsidP="00422A84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7F4B8F" w14:paraId="049FBBFA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1A0C1055" w14:textId="77777777" w:rsidR="007F4B8F" w:rsidRPr="007C59D5" w:rsidRDefault="007F4B8F" w:rsidP="00422A84">
            <w:r w:rsidRPr="007C59D5">
              <w:t>Vorname</w:t>
            </w:r>
            <w:r>
              <w:t>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B3C28" w14:textId="77777777" w:rsidR="007F4B8F" w:rsidRDefault="007F4B8F" w:rsidP="00422A84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7F4B8F" w14:paraId="22E95954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7EFB1971" w14:textId="77777777" w:rsidR="007F4B8F" w:rsidRPr="007C59D5" w:rsidRDefault="007F4B8F" w:rsidP="00422A84">
            <w:r w:rsidRPr="007C59D5">
              <w:t>Straße</w:t>
            </w:r>
            <w:r>
              <w:t>, Nr.: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C0A07" w14:textId="77777777" w:rsidR="007F4B8F" w:rsidRDefault="007F4B8F" w:rsidP="00422A84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7F4B8F" w14:paraId="644D2E79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6D14BA7D" w14:textId="77777777" w:rsidR="007F4B8F" w:rsidRPr="007C59D5" w:rsidRDefault="007F4B8F" w:rsidP="00422A84">
            <w:r w:rsidRPr="007C59D5">
              <w:t>PLZ</w:t>
            </w:r>
            <w:r>
              <w:t>,</w:t>
            </w:r>
            <w:r w:rsidRPr="007C59D5">
              <w:t xml:space="preserve"> Ort</w:t>
            </w:r>
            <w:r>
              <w:t>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34F7C" w14:textId="77777777" w:rsidR="007F4B8F" w:rsidRDefault="007F4B8F" w:rsidP="00422A84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7F4B8F" w14:paraId="4A55DF2C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7FFCBD68" w14:textId="77777777" w:rsidR="007F4B8F" w:rsidRPr="007C59D5" w:rsidRDefault="007F4B8F" w:rsidP="00422A84">
            <w:r w:rsidRPr="007C59D5">
              <w:t>Geburtsdatum</w:t>
            </w:r>
            <w:r>
              <w:t>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B3CBD" w14:textId="77777777" w:rsidR="007F4B8F" w:rsidRDefault="007F4B8F" w:rsidP="00422A84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7F4B8F" w14:paraId="6ABD3190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5B5F83E2" w14:textId="77777777" w:rsidR="007F4B8F" w:rsidRPr="007C59D5" w:rsidRDefault="007F4B8F" w:rsidP="00422A84">
            <w:r w:rsidRPr="007C59D5">
              <w:t>Gesetzl</w:t>
            </w:r>
            <w:r>
              <w:t>iche/-r</w:t>
            </w:r>
            <w:r w:rsidRPr="007C59D5">
              <w:t xml:space="preserve"> Vertreter</w:t>
            </w:r>
            <w:r>
              <w:t>/-in: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35A54" w14:textId="77777777" w:rsidR="007F4B8F" w:rsidRDefault="007F4B8F" w:rsidP="00422A84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7F4B8F" w14:paraId="3DC76C79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772354A0" w14:textId="77777777" w:rsidR="007F4B8F" w:rsidRPr="007C59D5" w:rsidRDefault="007F4B8F" w:rsidP="00422A84">
            <w:r w:rsidRPr="007C59D5">
              <w:t>Telefon</w:t>
            </w:r>
            <w:r>
              <w:t>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26CDF" w14:textId="77777777" w:rsidR="007F4B8F" w:rsidRDefault="007F4B8F" w:rsidP="00422A84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7F4B8F" w14:paraId="5255D8B4" w14:textId="77777777" w:rsidTr="00422A84">
        <w:trPr>
          <w:trHeight w:val="510"/>
        </w:trPr>
        <w:tc>
          <w:tcPr>
            <w:tcW w:w="2943" w:type="dxa"/>
            <w:vAlign w:val="center"/>
          </w:tcPr>
          <w:p w14:paraId="2699200C" w14:textId="77777777" w:rsidR="007F4B8F" w:rsidRPr="007C59D5" w:rsidRDefault="007F4B8F" w:rsidP="00422A84">
            <w:r>
              <w:t>E-Mail:</w:t>
            </w:r>
          </w:p>
        </w:tc>
        <w:tc>
          <w:tcPr>
            <w:tcW w:w="6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F27C7" w14:textId="77777777" w:rsidR="007F4B8F" w:rsidRDefault="007F4B8F" w:rsidP="00422A84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</w:tbl>
    <w:p w14:paraId="4267624F" w14:textId="77777777" w:rsidR="007F4B8F" w:rsidRDefault="007F4B8F" w:rsidP="007F4B8F"/>
    <w:p w14:paraId="1C7007C0" w14:textId="77777777" w:rsidR="000E0058" w:rsidRDefault="00AE1518" w:rsidP="001148D6">
      <w:pPr>
        <w:spacing w:after="120"/>
        <w:rPr>
          <w:b/>
          <w:szCs w:val="22"/>
        </w:rPr>
      </w:pPr>
      <w:r w:rsidRPr="007F4B8F">
        <w:rPr>
          <w:szCs w:val="22"/>
        </w:rPr>
        <w:t xml:space="preserve">wird nachstehender Vertrag über die fachpraktische Ausbildung in der </w:t>
      </w:r>
      <w:r w:rsidR="001148D6">
        <w:rPr>
          <w:szCs w:val="22"/>
        </w:rPr>
        <w:br/>
      </w:r>
      <w:r w:rsidRPr="001148D6">
        <w:rPr>
          <w:b/>
          <w:szCs w:val="22"/>
        </w:rPr>
        <w:t xml:space="preserve">Fachrichtung </w:t>
      </w:r>
    </w:p>
    <w:p w14:paraId="21A9704C" w14:textId="47AB3CA9" w:rsidR="00D65ECD" w:rsidRDefault="001148D6" w:rsidP="001148D6">
      <w:pPr>
        <w:spacing w:after="120"/>
        <w:rPr>
          <w:szCs w:val="22"/>
        </w:rPr>
      </w:pPr>
      <w:r>
        <w:rPr>
          <w:szCs w:val="22"/>
        </w:rPr>
        <w:br/>
      </w:r>
      <w:r w:rsidR="00AE1518" w:rsidRPr="007F4B8F">
        <w:rPr>
          <w:rFonts w:ascii="MS Gothic" w:eastAsia="MS Gothic"/>
          <w:szCs w:val="22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AE1518" w:rsidRPr="007F4B8F">
        <w:rPr>
          <w:rFonts w:ascii="MS Gothic" w:eastAsia="MS Gothic"/>
          <w:szCs w:val="22"/>
        </w:rPr>
        <w:instrText xml:space="preserve"> FORMCHECKBOX </w:instrText>
      </w:r>
      <w:r w:rsidR="001D604E">
        <w:rPr>
          <w:rFonts w:ascii="MS Gothic" w:eastAsia="MS Gothic"/>
          <w:szCs w:val="22"/>
        </w:rPr>
      </w:r>
      <w:r w:rsidR="001D604E">
        <w:rPr>
          <w:rFonts w:ascii="MS Gothic" w:eastAsia="MS Gothic"/>
          <w:szCs w:val="22"/>
        </w:rPr>
        <w:fldChar w:fldCharType="separate"/>
      </w:r>
      <w:r w:rsidR="00AE1518" w:rsidRPr="007F4B8F">
        <w:rPr>
          <w:rFonts w:ascii="MS Gothic" w:eastAsia="MS Gothic"/>
          <w:szCs w:val="22"/>
        </w:rPr>
        <w:fldChar w:fldCharType="end"/>
      </w:r>
      <w:r>
        <w:rPr>
          <w:rFonts w:ascii="MS Gothic" w:eastAsia="MS Gothic"/>
          <w:szCs w:val="22"/>
        </w:rPr>
        <w:t xml:space="preserve"> </w:t>
      </w:r>
      <w:r>
        <w:rPr>
          <w:szCs w:val="22"/>
        </w:rPr>
        <w:t xml:space="preserve">Wirtschaft </w:t>
      </w:r>
      <w:r w:rsidR="001D604E">
        <w:rPr>
          <w:szCs w:val="22"/>
        </w:rPr>
        <w:tab/>
      </w:r>
      <w:r w:rsidR="001D604E">
        <w:rPr>
          <w:szCs w:val="22"/>
        </w:rPr>
        <w:tab/>
      </w:r>
      <w:r w:rsidR="009C36C0" w:rsidRPr="007F4B8F">
        <w:rPr>
          <w:rFonts w:ascii="MS Gothic" w:eastAsia="MS Gothic"/>
          <w:szCs w:val="22"/>
        </w:rPr>
        <w:fldChar w:fldCharType="begin">
          <w:ffData>
            <w:name w:val="Kontrollkästchen1"/>
            <w:enabled/>
            <w:calcOnExit w:val="0"/>
            <w:checkBox>
              <w:size w:val="16"/>
              <w:default w:val="0"/>
            </w:checkBox>
          </w:ffData>
        </w:fldChar>
      </w:r>
      <w:r w:rsidR="009C36C0" w:rsidRPr="007F4B8F">
        <w:rPr>
          <w:rFonts w:ascii="MS Gothic" w:eastAsia="MS Gothic"/>
          <w:szCs w:val="22"/>
        </w:rPr>
        <w:instrText xml:space="preserve"> FORMCHECKBOX </w:instrText>
      </w:r>
      <w:r w:rsidR="001D604E">
        <w:rPr>
          <w:rFonts w:ascii="MS Gothic" w:eastAsia="MS Gothic"/>
          <w:szCs w:val="22"/>
        </w:rPr>
      </w:r>
      <w:r w:rsidR="001D604E">
        <w:rPr>
          <w:rFonts w:ascii="MS Gothic" w:eastAsia="MS Gothic"/>
          <w:szCs w:val="22"/>
        </w:rPr>
        <w:fldChar w:fldCharType="separate"/>
      </w:r>
      <w:r w:rsidR="009C36C0" w:rsidRPr="007F4B8F">
        <w:rPr>
          <w:rFonts w:ascii="MS Gothic" w:eastAsia="MS Gothic"/>
          <w:szCs w:val="22"/>
        </w:rPr>
        <w:fldChar w:fldCharType="end"/>
      </w:r>
      <w:r w:rsidR="009C36C0" w:rsidRPr="007F4B8F">
        <w:rPr>
          <w:rFonts w:ascii="MS Gothic" w:eastAsia="MS Gothic"/>
          <w:szCs w:val="22"/>
        </w:rPr>
        <w:t xml:space="preserve"> </w:t>
      </w:r>
      <w:r w:rsidR="009C36C0" w:rsidRPr="007F4B8F">
        <w:rPr>
          <w:szCs w:val="22"/>
        </w:rPr>
        <w:t>Wirtschaft</w:t>
      </w:r>
      <w:r w:rsidR="009C36C0">
        <w:rPr>
          <w:szCs w:val="22"/>
        </w:rPr>
        <w:t xml:space="preserve"> Bilingual  </w:t>
      </w:r>
      <w:r w:rsidR="009C36C0" w:rsidRPr="007F4B8F">
        <w:rPr>
          <w:szCs w:val="22"/>
        </w:rPr>
        <w:t xml:space="preserve"> </w:t>
      </w:r>
    </w:p>
    <w:p w14:paraId="6109E888" w14:textId="2B7EEAB6" w:rsidR="001148D6" w:rsidRDefault="001148D6" w:rsidP="001148D6">
      <w:pPr>
        <w:spacing w:after="120"/>
        <w:rPr>
          <w:rFonts w:ascii="MS Gothic" w:eastAsia="MS Gothic"/>
          <w:szCs w:val="22"/>
        </w:rPr>
      </w:pPr>
      <w:r w:rsidRPr="007F4B8F">
        <w:rPr>
          <w:rFonts w:ascii="MS Gothic" w:eastAsia="MS Gothic"/>
          <w:szCs w:val="22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7F4B8F">
        <w:rPr>
          <w:rFonts w:ascii="MS Gothic" w:eastAsia="MS Gothic"/>
          <w:szCs w:val="22"/>
        </w:rPr>
        <w:instrText xml:space="preserve"> FORMCHECKBOX </w:instrText>
      </w:r>
      <w:r w:rsidR="001D604E">
        <w:rPr>
          <w:rFonts w:ascii="MS Gothic" w:eastAsia="MS Gothic"/>
          <w:szCs w:val="22"/>
        </w:rPr>
      </w:r>
      <w:r w:rsidR="001D604E">
        <w:rPr>
          <w:rFonts w:ascii="MS Gothic" w:eastAsia="MS Gothic"/>
          <w:szCs w:val="22"/>
        </w:rPr>
        <w:fldChar w:fldCharType="separate"/>
      </w:r>
      <w:r w:rsidRPr="007F4B8F">
        <w:rPr>
          <w:rFonts w:ascii="MS Gothic" w:eastAsia="MS Gothic"/>
          <w:szCs w:val="22"/>
        </w:rPr>
        <w:fldChar w:fldCharType="end"/>
      </w:r>
      <w:r>
        <w:rPr>
          <w:rFonts w:ascii="MS Gothic" w:eastAsia="MS Gothic"/>
          <w:szCs w:val="22"/>
        </w:rPr>
        <w:t xml:space="preserve"> </w:t>
      </w:r>
      <w:r w:rsidR="003669D5" w:rsidRPr="000E0058">
        <w:rPr>
          <w:bCs/>
          <w:szCs w:val="22"/>
        </w:rPr>
        <w:t>Gesundheit</w:t>
      </w:r>
    </w:p>
    <w:p w14:paraId="3ADCDD04" w14:textId="66F6F82D" w:rsidR="00A14E28" w:rsidRDefault="00A14E28" w:rsidP="00A14E28">
      <w:pPr>
        <w:spacing w:after="120" w:line="276" w:lineRule="auto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br w:type="page"/>
      </w:r>
    </w:p>
    <w:p w14:paraId="6C509484" w14:textId="5B3FD50B" w:rsidR="00C13D3F" w:rsidRPr="007F4B8F" w:rsidRDefault="00C13D3F" w:rsidP="00B3484F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Cs w:val="22"/>
        </w:rPr>
      </w:pPr>
      <w:r w:rsidRPr="007F4B8F">
        <w:rPr>
          <w:rFonts w:cs="Arial"/>
          <w:b/>
          <w:bCs/>
          <w:szCs w:val="22"/>
        </w:rPr>
        <w:lastRenderedPageBreak/>
        <w:t xml:space="preserve">§ </w:t>
      </w:r>
      <w:r w:rsidR="00A14E28">
        <w:rPr>
          <w:rFonts w:cs="Arial"/>
          <w:b/>
          <w:bCs/>
          <w:szCs w:val="22"/>
        </w:rPr>
        <w:t>1</w:t>
      </w:r>
      <w:r w:rsidR="00A14E28">
        <w:rPr>
          <w:rFonts w:eastAsiaTheme="majorEastAsia" w:cs="Arial"/>
          <w:b/>
          <w:bCs/>
          <w:szCs w:val="22"/>
        </w:rPr>
        <w:t xml:space="preserve"> – </w:t>
      </w:r>
      <w:r w:rsidRPr="007F4B8F">
        <w:rPr>
          <w:rFonts w:eastAsiaTheme="majorEastAsia" w:cs="Arial"/>
          <w:b/>
          <w:bCs/>
          <w:szCs w:val="22"/>
        </w:rPr>
        <w:t>Dauer der Ausbildung/Ausbildungszeit/Url</w:t>
      </w:r>
      <w:r w:rsidRPr="007F4B8F">
        <w:rPr>
          <w:rFonts w:cs="Arial"/>
          <w:b/>
          <w:bCs/>
          <w:szCs w:val="22"/>
        </w:rPr>
        <w:t>aub</w:t>
      </w:r>
    </w:p>
    <w:p w14:paraId="6A5E6DCF" w14:textId="77777777" w:rsidR="001C5274" w:rsidRPr="007F4B8F" w:rsidRDefault="001C5274" w:rsidP="00B3484F">
      <w:pPr>
        <w:autoSpaceDE w:val="0"/>
        <w:autoSpaceDN w:val="0"/>
        <w:adjustRightInd w:val="0"/>
        <w:spacing w:line="240" w:lineRule="auto"/>
        <w:jc w:val="center"/>
        <w:rPr>
          <w:rFonts w:cs="Arial"/>
          <w:b/>
          <w:bCs/>
          <w:szCs w:val="22"/>
        </w:rPr>
      </w:pPr>
    </w:p>
    <w:p w14:paraId="43A780BB" w14:textId="32D42108" w:rsidR="00C13D3F" w:rsidRPr="007F4B8F" w:rsidRDefault="00C13D3F" w:rsidP="00A14E28">
      <w:r w:rsidRPr="007F4B8F">
        <w:t>Die Fachoberschülerin/Der Fachoberschüler absolviert das im ersten Ausbildungsabschnitt der Fachoberschule</w:t>
      </w:r>
      <w:r w:rsidR="00B3484F" w:rsidRPr="007F4B8F">
        <w:t xml:space="preserve"> </w:t>
      </w:r>
      <w:r w:rsidRPr="007F4B8F">
        <w:t xml:space="preserve">(Form A) vorgesehene gelenkte Praktikum im Schuljahr </w:t>
      </w:r>
      <w:r w:rsidR="00E330A8">
        <w:t>202</w:t>
      </w:r>
      <w:r w:rsidR="000E0058">
        <w:t>7</w:t>
      </w:r>
      <w:r w:rsidR="00E330A8">
        <w:t>/2</w:t>
      </w:r>
      <w:r w:rsidR="000E0058">
        <w:t>8</w:t>
      </w:r>
      <w:r w:rsidRPr="007F4B8F">
        <w:t xml:space="preserve"> im o.g.</w:t>
      </w:r>
      <w:r w:rsidR="00B3484F" w:rsidRPr="007F4B8F">
        <w:t xml:space="preserve"> P</w:t>
      </w:r>
      <w:r w:rsidRPr="007F4B8F">
        <w:t>raktikumsbetrieb. Die Ausbildung</w:t>
      </w:r>
      <w:r w:rsidR="00B3484F" w:rsidRPr="007F4B8F">
        <w:t xml:space="preserve"> </w:t>
      </w:r>
      <w:r w:rsidRPr="007F4B8F">
        <w:t>dauert vom 1. August bis zum Ende der vorletzten Woche vor den Sommerferien</w:t>
      </w:r>
      <w:r w:rsidRPr="003B5B3C">
        <w:t>.</w:t>
      </w:r>
    </w:p>
    <w:p w14:paraId="0C025A4E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514F2A0B" w14:textId="3D32DEC4" w:rsidR="00B6390B" w:rsidRDefault="00C13D3F" w:rsidP="00A14E28">
      <w:r w:rsidRPr="007F4B8F">
        <w:t>Die fachpraktische Ausbildung findet an drei Tagen in der Woche statt. Die Ausbildung richtet sich unter</w:t>
      </w:r>
      <w:r w:rsidR="00071582">
        <w:t xml:space="preserve"> </w:t>
      </w:r>
      <w:r w:rsidRPr="007F4B8F">
        <w:t>Berücksichtigung der schulischen Zeiten nach den gesetzlichen und tariflichen Bestimmungen. Sie beträgt in</w:t>
      </w:r>
      <w:r w:rsidR="00B3484F" w:rsidRPr="007F4B8F">
        <w:t xml:space="preserve"> </w:t>
      </w:r>
      <w:r w:rsidRPr="007F4B8F">
        <w:t>der Regel acht Stunden je Tag und findet auch während der Schulferien an jeweils drei Tagen in der Woche</w:t>
      </w:r>
      <w:r w:rsidR="00B3484F" w:rsidRPr="007F4B8F">
        <w:t xml:space="preserve"> </w:t>
      </w:r>
      <w:r w:rsidRPr="007F4B8F">
        <w:t xml:space="preserve">statt. </w:t>
      </w:r>
      <w:r w:rsidR="0003271F">
        <w:t>Grundsätzlich sind</w:t>
      </w:r>
      <w:r w:rsidR="00625DFD">
        <w:t xml:space="preserve"> </w:t>
      </w:r>
      <w:r w:rsidR="00625DFD" w:rsidRPr="00B304C5">
        <w:rPr>
          <w:b/>
        </w:rPr>
        <w:t>mindestens 800 Zeitstunden</w:t>
      </w:r>
      <w:r w:rsidR="00625DFD">
        <w:t xml:space="preserve"> im Praktikum </w:t>
      </w:r>
      <w:r w:rsidR="0003271F">
        <w:t>zu leisten</w:t>
      </w:r>
      <w:r w:rsidR="00625DFD">
        <w:t xml:space="preserve">. </w:t>
      </w:r>
      <w:r w:rsidR="0003271F" w:rsidRPr="00F927AD">
        <w:t xml:space="preserve">Fehlzeiten aus von der Praktikantin oder dem Praktikanten zu vertretenden Gründen sind grundsätzlich nachzuholen. Hierfür stehen die praktikumsfreien Tage in den Ferien zur Verfügung. </w:t>
      </w:r>
      <w:r w:rsidRPr="007F4B8F">
        <w:t>Der Jahresurlaub ist im Rahmen des gesetzlich und tarifvertraglich festgelegten Umfangs in den Schulferien</w:t>
      </w:r>
      <w:r w:rsidR="00B3484F" w:rsidRPr="007F4B8F">
        <w:t xml:space="preserve"> </w:t>
      </w:r>
      <w:r w:rsidRPr="007F4B8F">
        <w:t xml:space="preserve">zu nehmen. </w:t>
      </w:r>
      <w:r w:rsidR="00B6390B">
        <w:br/>
      </w:r>
    </w:p>
    <w:p w14:paraId="650CBB50" w14:textId="77777777" w:rsidR="00C13D3F" w:rsidRPr="007F4B8F" w:rsidRDefault="00B6390B" w:rsidP="00A14E28">
      <w:pPr>
        <w:rPr>
          <w:rFonts w:cs="Arial"/>
          <w:szCs w:val="22"/>
        </w:rPr>
      </w:pPr>
      <w:r w:rsidRPr="003B5B3C">
        <w:t xml:space="preserve">Der Urlaub der Praktikantin/des Praktikanten beträgt </w:t>
      </w:r>
      <w:r w:rsidRPr="003B5B3C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3B5B3C">
        <w:rPr>
          <w:u w:val="single"/>
        </w:rPr>
        <w:instrText xml:space="preserve"> FORMTEXT </w:instrText>
      </w:r>
      <w:r w:rsidRPr="003B5B3C">
        <w:rPr>
          <w:u w:val="single"/>
        </w:rPr>
      </w:r>
      <w:r w:rsidRPr="003B5B3C">
        <w:rPr>
          <w:u w:val="single"/>
        </w:rPr>
        <w:fldChar w:fldCharType="separate"/>
      </w:r>
      <w:r w:rsidRPr="003B5B3C">
        <w:rPr>
          <w:noProof/>
          <w:u w:val="single"/>
        </w:rPr>
        <w:t> </w:t>
      </w:r>
      <w:r w:rsidRPr="003B5B3C">
        <w:rPr>
          <w:noProof/>
          <w:u w:val="single"/>
        </w:rPr>
        <w:t> </w:t>
      </w:r>
      <w:r w:rsidRPr="003B5B3C">
        <w:rPr>
          <w:noProof/>
          <w:u w:val="single"/>
        </w:rPr>
        <w:t> </w:t>
      </w:r>
      <w:r w:rsidRPr="003B5B3C">
        <w:rPr>
          <w:noProof/>
          <w:u w:val="single"/>
        </w:rPr>
        <w:t> </w:t>
      </w:r>
      <w:r w:rsidRPr="003B5B3C">
        <w:rPr>
          <w:noProof/>
          <w:u w:val="single"/>
        </w:rPr>
        <w:t> </w:t>
      </w:r>
      <w:r w:rsidRPr="003B5B3C">
        <w:rPr>
          <w:u w:val="single"/>
        </w:rPr>
        <w:fldChar w:fldCharType="end"/>
      </w:r>
      <w:r w:rsidRPr="003B5B3C">
        <w:t xml:space="preserve"> Praktikumstage.</w:t>
      </w:r>
    </w:p>
    <w:p w14:paraId="347AEBAB" w14:textId="77777777" w:rsidR="001C5274" w:rsidRPr="007F4B8F" w:rsidRDefault="001C5274" w:rsidP="00B3484F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Cs w:val="22"/>
        </w:rPr>
      </w:pPr>
    </w:p>
    <w:p w14:paraId="734EF323" w14:textId="2769A472" w:rsidR="00C13D3F" w:rsidRPr="007F4B8F" w:rsidRDefault="00C13D3F" w:rsidP="00B3484F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Cs w:val="22"/>
        </w:rPr>
      </w:pPr>
      <w:r w:rsidRPr="007F4B8F">
        <w:rPr>
          <w:rFonts w:eastAsiaTheme="majorEastAsia" w:cs="Arial"/>
          <w:b/>
          <w:bCs/>
          <w:szCs w:val="22"/>
        </w:rPr>
        <w:t>§ 2</w:t>
      </w:r>
      <w:r w:rsidR="00A14E28">
        <w:rPr>
          <w:rFonts w:eastAsiaTheme="majorEastAsia" w:cs="Arial"/>
          <w:b/>
          <w:bCs/>
          <w:szCs w:val="22"/>
        </w:rPr>
        <w:t xml:space="preserve"> – </w:t>
      </w:r>
      <w:r w:rsidRPr="007F4B8F">
        <w:rPr>
          <w:rFonts w:eastAsiaTheme="majorEastAsia" w:cs="Arial"/>
          <w:b/>
          <w:bCs/>
          <w:szCs w:val="22"/>
        </w:rPr>
        <w:t>Probezeit, Auflösung des Vertrages</w:t>
      </w:r>
    </w:p>
    <w:p w14:paraId="36D2774F" w14:textId="77777777" w:rsidR="001C5274" w:rsidRPr="007F4B8F" w:rsidRDefault="001C5274" w:rsidP="00B3484F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Cs w:val="22"/>
        </w:rPr>
      </w:pPr>
    </w:p>
    <w:p w14:paraId="4337D343" w14:textId="77777777" w:rsidR="001C5274" w:rsidRPr="007F4B8F" w:rsidRDefault="00C13D3F" w:rsidP="00A14E28">
      <w:r w:rsidRPr="007F4B8F">
        <w:t>Die ersten vier Wochen der Ausbildungszeit gelten als Probezeit. Während der Probezeit kann der Praktikumsvertrag</w:t>
      </w:r>
      <w:r w:rsidR="00B3484F" w:rsidRPr="007F4B8F">
        <w:t xml:space="preserve"> </w:t>
      </w:r>
      <w:r w:rsidRPr="007F4B8F">
        <w:t>ohne Einhaltung einer Kündigungsfrist und ohne Angabe von Gründen aufgelöst werden. Die</w:t>
      </w:r>
      <w:r w:rsidR="00B3484F" w:rsidRPr="007F4B8F">
        <w:t xml:space="preserve"> </w:t>
      </w:r>
      <w:r w:rsidRPr="007F4B8F">
        <w:t>Kündigung muss schriftlich erfolgen.</w:t>
      </w:r>
      <w:r w:rsidR="00B3484F" w:rsidRPr="007F4B8F">
        <w:t xml:space="preserve"> </w:t>
      </w:r>
    </w:p>
    <w:p w14:paraId="4FB088B5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427959A7" w14:textId="77777777" w:rsidR="00C13D3F" w:rsidRPr="007F4B8F" w:rsidRDefault="00C13D3F" w:rsidP="00A14E28">
      <w:r w:rsidRPr="007F4B8F">
        <w:t>Nach der Probezeit kann der Praktikumsvertrag nur gekündigt werden</w:t>
      </w:r>
    </w:p>
    <w:p w14:paraId="44712399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2979AE14" w14:textId="189166B3" w:rsidR="001C5274" w:rsidRPr="00A14E28" w:rsidRDefault="00C13D3F" w:rsidP="00A14E28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  <w:r w:rsidRPr="007F4B8F">
        <w:rPr>
          <w:rFonts w:cs="Arial"/>
          <w:szCs w:val="22"/>
        </w:rPr>
        <w:t>aus einem wichtigen Grund ohne Einhaltung einer Kündigungsfrist,</w:t>
      </w:r>
    </w:p>
    <w:p w14:paraId="3C17F6AE" w14:textId="77777777" w:rsidR="00C13D3F" w:rsidRPr="007F4B8F" w:rsidRDefault="00C13D3F" w:rsidP="00B3484F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  <w:r w:rsidRPr="007F4B8F">
        <w:rPr>
          <w:rFonts w:cs="Arial"/>
          <w:szCs w:val="22"/>
        </w:rPr>
        <w:t>von der Praktikantin/dem Praktikanten mit einer Kündigungsfrist von vier Wochen, wenn sie/er die Ausbildung</w:t>
      </w:r>
      <w:r w:rsidR="00B3484F" w:rsidRPr="007F4B8F">
        <w:rPr>
          <w:rFonts w:cs="Arial"/>
          <w:szCs w:val="22"/>
        </w:rPr>
        <w:t xml:space="preserve"> </w:t>
      </w:r>
      <w:r w:rsidRPr="007F4B8F">
        <w:rPr>
          <w:rFonts w:cs="Arial"/>
          <w:szCs w:val="22"/>
        </w:rPr>
        <w:t>aufgeben will.</w:t>
      </w:r>
    </w:p>
    <w:p w14:paraId="7E5F3AA3" w14:textId="77777777" w:rsidR="001C5274" w:rsidRPr="007F4B8F" w:rsidRDefault="001C5274" w:rsidP="001C5274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26597FB8" w14:textId="77777777" w:rsidR="00C13D3F" w:rsidRPr="007F4B8F" w:rsidRDefault="00C13D3F" w:rsidP="00A14E28">
      <w:r w:rsidRPr="007F4B8F">
        <w:t>Die Kündigung muss schriftlich und unter Angabe der Kündigungsgründe erfolgen.</w:t>
      </w:r>
    </w:p>
    <w:p w14:paraId="52857D1A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0620FB65" w14:textId="5E137C13" w:rsidR="00C13D3F" w:rsidRPr="007F4B8F" w:rsidRDefault="00C13D3F" w:rsidP="00B3484F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Cs w:val="22"/>
        </w:rPr>
      </w:pPr>
      <w:r w:rsidRPr="007F4B8F">
        <w:rPr>
          <w:rFonts w:eastAsiaTheme="majorEastAsia" w:cs="Arial"/>
          <w:b/>
          <w:bCs/>
          <w:szCs w:val="22"/>
        </w:rPr>
        <w:t>§ 3</w:t>
      </w:r>
      <w:r w:rsidR="00A14E28">
        <w:rPr>
          <w:rFonts w:eastAsiaTheme="majorEastAsia" w:cs="Arial"/>
          <w:b/>
          <w:bCs/>
          <w:szCs w:val="22"/>
        </w:rPr>
        <w:t xml:space="preserve"> – </w:t>
      </w:r>
      <w:r w:rsidRPr="007F4B8F">
        <w:rPr>
          <w:rFonts w:eastAsiaTheme="majorEastAsia" w:cs="Arial"/>
          <w:b/>
          <w:bCs/>
          <w:szCs w:val="22"/>
        </w:rPr>
        <w:t>Pflichten des Praktikumsbetriebes</w:t>
      </w:r>
    </w:p>
    <w:p w14:paraId="3A590FBC" w14:textId="77777777" w:rsidR="001C5274" w:rsidRPr="007F4B8F" w:rsidRDefault="001C5274" w:rsidP="00B3484F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Cs w:val="22"/>
        </w:rPr>
      </w:pPr>
    </w:p>
    <w:p w14:paraId="05BD6210" w14:textId="77777777" w:rsidR="00C13D3F" w:rsidRPr="007F4B8F" w:rsidRDefault="00C13D3F" w:rsidP="00A14E28">
      <w:r w:rsidRPr="007F4B8F">
        <w:t>Der Praktikumsbetrieb führt die Ausbildung der Praktikantin/des Praktikanten nach einem Praktikumsplan</w:t>
      </w:r>
      <w:r w:rsidR="007F4B8F">
        <w:t xml:space="preserve"> </w:t>
      </w:r>
      <w:r w:rsidRPr="007F4B8F">
        <w:t>durch, der Bestandteil dieses Praktikumsvertrages ist. Er erklärt sich bereit, der Praktikantin/de</w:t>
      </w:r>
      <w:r w:rsidR="00B3484F" w:rsidRPr="007F4B8F">
        <w:t xml:space="preserve">m Praktikanten </w:t>
      </w:r>
      <w:r w:rsidRPr="007F4B8F">
        <w:t>nur Verrichtungen zu übertragen, die dem Ausbildungsziel dienen.</w:t>
      </w:r>
    </w:p>
    <w:p w14:paraId="4D67AD38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1D6D1A08" w14:textId="77777777" w:rsidR="00C13D3F" w:rsidRPr="007F4B8F" w:rsidRDefault="00C13D3F" w:rsidP="00A14E28">
      <w:r w:rsidRPr="007F4B8F">
        <w:t>Der Praktikumsbetrieb nennt eine geeignete Praktikantenb</w:t>
      </w:r>
      <w:r w:rsidR="00B3484F" w:rsidRPr="007F4B8F">
        <w:t xml:space="preserve">etreuerin oder einen geeigneten </w:t>
      </w:r>
      <w:r w:rsidRPr="007F4B8F">
        <w:t>Praktikanten</w:t>
      </w:r>
      <w:r w:rsidR="00B3484F" w:rsidRPr="007F4B8F">
        <w:t xml:space="preserve">betreuer, </w:t>
      </w:r>
      <w:r w:rsidRPr="007F4B8F">
        <w:t>die oder der die Ausbildung überwacht und der oder dem die Ausbildungsnachweise der Praktikantin/des Praktikanten vorzulegen sind.</w:t>
      </w:r>
    </w:p>
    <w:p w14:paraId="7D8C72D4" w14:textId="77777777" w:rsidR="001C5274" w:rsidRPr="007F4B8F" w:rsidRDefault="001C5274" w:rsidP="00B3484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101E2BA0" w14:textId="77777777" w:rsidR="00C13D3F" w:rsidRPr="007F4B8F" w:rsidRDefault="00C13D3F" w:rsidP="00A14E28">
      <w:r w:rsidRPr="007F4B8F">
        <w:t>Der Praktikumsbetrieb teilt die Fehltage der Praktikantin/des Praktikanten während des Praktikums zum</w:t>
      </w:r>
      <w:r w:rsidR="007F4B8F">
        <w:t xml:space="preserve"> </w:t>
      </w:r>
      <w:r w:rsidRPr="007F4B8F">
        <w:t>Ende des Schulhalbjahres der Schule mit.</w:t>
      </w:r>
    </w:p>
    <w:p w14:paraId="707C4F4C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6BFAFCF6" w14:textId="0601091A" w:rsidR="00C13D3F" w:rsidRPr="007F4B8F" w:rsidRDefault="00C13D3F" w:rsidP="00A14E28">
      <w:r w:rsidRPr="007F4B8F">
        <w:t>Schule und Praktikumsbetrieb arbeiten in der Ausbildung der Praktikantin/des Praktikanten zusammen. Bei</w:t>
      </w:r>
      <w:r w:rsidR="00B3484F" w:rsidRPr="007F4B8F">
        <w:t xml:space="preserve"> </w:t>
      </w:r>
      <w:r w:rsidRPr="007F4B8F">
        <w:t>Erfordernis können Informationstreffen in der Schule</w:t>
      </w:r>
      <w:r w:rsidR="00B3484F" w:rsidRPr="007F4B8F">
        <w:t xml:space="preserve"> oder Besuche der Lehrkräfte im P</w:t>
      </w:r>
      <w:r w:rsidRPr="007F4B8F">
        <w:t>raktikums</w:t>
      </w:r>
      <w:r w:rsidR="00B3484F" w:rsidRPr="007F4B8F">
        <w:t xml:space="preserve">betrieb vereinbart </w:t>
      </w:r>
      <w:r w:rsidRPr="007F4B8F">
        <w:t>werden.</w:t>
      </w:r>
    </w:p>
    <w:p w14:paraId="16C74801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140ECB5D" w14:textId="76E304ED" w:rsidR="00C13D3F" w:rsidRDefault="00C13D3F" w:rsidP="00A14E28">
      <w:r w:rsidRPr="007F4B8F">
        <w:lastRenderedPageBreak/>
        <w:t>Gegen Ende des Praktikums beurteilt der Praktikumsbetrieb Verlauf und Erfolg des Praktikums schriftlich. Er</w:t>
      </w:r>
      <w:r w:rsidR="00B3484F" w:rsidRPr="007F4B8F">
        <w:t xml:space="preserve"> </w:t>
      </w:r>
      <w:r w:rsidRPr="007F4B8F">
        <w:t>erstellt hierzu nach § 4 Abs. 6 der Verordnung über die Ausbildung und Abschlussprüfung an Fachoberschulen</w:t>
      </w:r>
      <w:r w:rsidR="00B3484F" w:rsidRPr="007F4B8F">
        <w:t xml:space="preserve"> </w:t>
      </w:r>
      <w:r w:rsidRPr="007F4B8F">
        <w:t>vom 17.07.2018 (ABl. S. 634) eine Bescheinigung für die Schule, die neben der fachlichen Qualifikation,</w:t>
      </w:r>
      <w:r w:rsidR="00B3484F" w:rsidRPr="007F4B8F">
        <w:t xml:space="preserve"> </w:t>
      </w:r>
      <w:r w:rsidRPr="007F4B8F">
        <w:t>den entschuldigten und unentschuldigten Fehltagen auch Aussagen über die Leistungsbereitschaft, die Fähigkeit</w:t>
      </w:r>
      <w:r w:rsidR="00B3484F" w:rsidRPr="007F4B8F">
        <w:t xml:space="preserve"> </w:t>
      </w:r>
      <w:r w:rsidRPr="007F4B8F">
        <w:t>zu selbsts</w:t>
      </w:r>
      <w:r w:rsidR="00B3484F" w:rsidRPr="007F4B8F">
        <w:t>tändigem Arbeiten und kreativem P</w:t>
      </w:r>
      <w:r w:rsidRPr="007F4B8F">
        <w:t>roblemlösungs</w:t>
      </w:r>
      <w:r w:rsidR="00B3484F" w:rsidRPr="007F4B8F">
        <w:t>-</w:t>
      </w:r>
      <w:r w:rsidRPr="007F4B8F">
        <w:t>verhalten, Kooperations- und Teamfähigkeit</w:t>
      </w:r>
      <w:r w:rsidR="00B3484F" w:rsidRPr="007F4B8F">
        <w:t xml:space="preserve"> </w:t>
      </w:r>
      <w:r w:rsidRPr="007F4B8F">
        <w:t>sowie Verantwortungsbewusstsein und Verantwortungs</w:t>
      </w:r>
      <w:r w:rsidR="00B3484F" w:rsidRPr="007F4B8F">
        <w:t>-</w:t>
      </w:r>
      <w:r w:rsidRPr="007F4B8F">
        <w:t>bereitschaft enthält.</w:t>
      </w:r>
      <w:r w:rsidR="00A14E28">
        <w:t xml:space="preserve"> </w:t>
      </w:r>
      <w:r w:rsidRPr="007F4B8F">
        <w:t>Zusätzlich erstellt der Praktikumsbetrieb für die Praktikantin/den Praktikanten ein qualifiziertes Praktikumszeugnis.</w:t>
      </w:r>
    </w:p>
    <w:p w14:paraId="753A3528" w14:textId="77777777" w:rsidR="00A14E28" w:rsidRDefault="00A14E28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169C6AA8" w14:textId="77777777" w:rsidR="00B6390B" w:rsidRPr="007F4B8F" w:rsidRDefault="00B6390B" w:rsidP="00A14E28">
      <w:pPr>
        <w:rPr>
          <w:rFonts w:cs="Arial"/>
          <w:szCs w:val="22"/>
        </w:rPr>
      </w:pPr>
      <w:r w:rsidRPr="003B5B3C">
        <w:t xml:space="preserve">Der Praktikumsbetrieb bezahlt der Fachoberschülerin/dem Fachoberschüler eine </w:t>
      </w:r>
      <w:r w:rsidRPr="003B5B3C">
        <w:rPr>
          <w:b/>
        </w:rPr>
        <w:t>freiwillige</w:t>
      </w:r>
      <w:r w:rsidRPr="003B5B3C">
        <w:t xml:space="preserve"> Vergütung von </w:t>
      </w:r>
      <w:r w:rsidRPr="003B5B3C">
        <w:rPr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format w:val="#.##0"/>
            </w:textInput>
          </w:ffData>
        </w:fldChar>
      </w:r>
      <w:r w:rsidRPr="003B5B3C">
        <w:rPr>
          <w:u w:val="single"/>
        </w:rPr>
        <w:instrText xml:space="preserve"> FORMTEXT </w:instrText>
      </w:r>
      <w:r w:rsidRPr="003B5B3C">
        <w:rPr>
          <w:u w:val="single"/>
        </w:rPr>
      </w:r>
      <w:r w:rsidRPr="003B5B3C">
        <w:rPr>
          <w:u w:val="single"/>
        </w:rPr>
        <w:fldChar w:fldCharType="separate"/>
      </w:r>
      <w:r w:rsidRPr="003B5B3C">
        <w:rPr>
          <w:noProof/>
          <w:u w:val="single"/>
        </w:rPr>
        <w:t> </w:t>
      </w:r>
      <w:r w:rsidRPr="003B5B3C">
        <w:rPr>
          <w:noProof/>
          <w:u w:val="single"/>
        </w:rPr>
        <w:t> </w:t>
      </w:r>
      <w:r w:rsidRPr="003B5B3C">
        <w:rPr>
          <w:noProof/>
          <w:u w:val="single"/>
        </w:rPr>
        <w:t> </w:t>
      </w:r>
      <w:r w:rsidRPr="003B5B3C">
        <w:rPr>
          <w:noProof/>
          <w:u w:val="single"/>
        </w:rPr>
        <w:t> </w:t>
      </w:r>
      <w:r w:rsidRPr="003B5B3C">
        <w:rPr>
          <w:noProof/>
          <w:u w:val="single"/>
        </w:rPr>
        <w:t> </w:t>
      </w:r>
      <w:r w:rsidRPr="003B5B3C">
        <w:rPr>
          <w:u w:val="single"/>
        </w:rPr>
        <w:fldChar w:fldCharType="end"/>
      </w:r>
      <w:r w:rsidRPr="003B5B3C">
        <w:t xml:space="preserve"> € monatlich.</w:t>
      </w:r>
    </w:p>
    <w:p w14:paraId="09B46788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069B959F" w14:textId="5608D1ED" w:rsidR="00C13D3F" w:rsidRPr="007F4B8F" w:rsidRDefault="00C13D3F" w:rsidP="00B3484F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Cs w:val="22"/>
        </w:rPr>
      </w:pPr>
      <w:r w:rsidRPr="007F4B8F">
        <w:rPr>
          <w:rFonts w:eastAsiaTheme="majorEastAsia" w:cs="Arial"/>
          <w:b/>
          <w:bCs/>
          <w:szCs w:val="22"/>
        </w:rPr>
        <w:t>§ 4</w:t>
      </w:r>
      <w:r w:rsidR="00A14E28">
        <w:rPr>
          <w:rFonts w:eastAsiaTheme="majorEastAsia" w:cs="Arial"/>
          <w:b/>
          <w:bCs/>
          <w:szCs w:val="22"/>
        </w:rPr>
        <w:t xml:space="preserve"> – </w:t>
      </w:r>
      <w:r w:rsidRPr="007F4B8F">
        <w:rPr>
          <w:rFonts w:eastAsiaTheme="majorEastAsia" w:cs="Arial"/>
          <w:b/>
          <w:bCs/>
          <w:szCs w:val="22"/>
        </w:rPr>
        <w:t>Pflichten der Praktikantin/des Praktikanten</w:t>
      </w:r>
    </w:p>
    <w:p w14:paraId="19C7B5BA" w14:textId="77777777" w:rsidR="001C5274" w:rsidRPr="007F4B8F" w:rsidRDefault="001C5274" w:rsidP="00B3484F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Cs w:val="22"/>
        </w:rPr>
      </w:pPr>
    </w:p>
    <w:p w14:paraId="1D93668E" w14:textId="77777777" w:rsidR="00C13D3F" w:rsidRPr="007F4B8F" w:rsidRDefault="00C13D3F" w:rsidP="00A14E28">
      <w:r w:rsidRPr="007F4B8F">
        <w:t>Vor Aufnahme der fachpraktischen Ausbildung muss die Praktikantin/der Praktikant nach den Bestimmungen</w:t>
      </w:r>
      <w:r w:rsidR="00B3484F" w:rsidRPr="007F4B8F">
        <w:t xml:space="preserve"> </w:t>
      </w:r>
      <w:r w:rsidRPr="007F4B8F">
        <w:t>des Jugendarbeitsschutzgesetzes dem Praktikumsbetrieb eine gesundheitliche Bescheinigung vorlegen.</w:t>
      </w:r>
    </w:p>
    <w:p w14:paraId="3AD22217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2A72914B" w14:textId="77777777" w:rsidR="00C13D3F" w:rsidRPr="007F4B8F" w:rsidRDefault="00C13D3F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  <w:r w:rsidRPr="007F4B8F">
        <w:rPr>
          <w:rFonts w:cs="Arial"/>
          <w:szCs w:val="22"/>
        </w:rPr>
        <w:t>Die Praktikantin/Der Praktikant unterliegt der betrieblichen Ordnung, den Unfallverhütungsvor</w:t>
      </w:r>
      <w:r w:rsidR="00B6390B">
        <w:rPr>
          <w:rFonts w:cs="Arial"/>
          <w:szCs w:val="22"/>
        </w:rPr>
        <w:t>-</w:t>
      </w:r>
      <w:r w:rsidRPr="007F4B8F">
        <w:rPr>
          <w:rFonts w:cs="Arial"/>
          <w:szCs w:val="22"/>
        </w:rPr>
        <w:t>schriften, dem</w:t>
      </w:r>
      <w:r w:rsidR="00B3484F" w:rsidRPr="007F4B8F">
        <w:rPr>
          <w:rFonts w:cs="Arial"/>
          <w:szCs w:val="22"/>
        </w:rPr>
        <w:t xml:space="preserve"> </w:t>
      </w:r>
      <w:r w:rsidRPr="007F4B8F">
        <w:rPr>
          <w:rFonts w:cs="Arial"/>
          <w:szCs w:val="22"/>
        </w:rPr>
        <w:t>Datenschutz und der Schweigepflicht. Sie/Er is</w:t>
      </w:r>
      <w:r w:rsidR="00B3484F" w:rsidRPr="007F4B8F">
        <w:rPr>
          <w:rFonts w:cs="Arial"/>
          <w:szCs w:val="22"/>
        </w:rPr>
        <w:t xml:space="preserve">t verpflichtet, die angebotenen </w:t>
      </w:r>
      <w:r w:rsidRPr="007F4B8F">
        <w:rPr>
          <w:rFonts w:cs="Arial"/>
          <w:szCs w:val="22"/>
        </w:rPr>
        <w:t>Ausbildungsmöglichkeiten</w:t>
      </w:r>
      <w:r w:rsidR="00B3484F" w:rsidRPr="007F4B8F">
        <w:rPr>
          <w:rFonts w:cs="Arial"/>
          <w:szCs w:val="22"/>
        </w:rPr>
        <w:t xml:space="preserve"> </w:t>
      </w:r>
      <w:r w:rsidRPr="007F4B8F">
        <w:rPr>
          <w:rFonts w:cs="Arial"/>
          <w:szCs w:val="22"/>
        </w:rPr>
        <w:t>wahrzunehmen.</w:t>
      </w:r>
    </w:p>
    <w:p w14:paraId="083CA1EC" w14:textId="77777777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191C8CA4" w14:textId="77D79E0C" w:rsidR="00C13D3F" w:rsidRPr="007F4B8F" w:rsidRDefault="00A879D7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5C58DA" wp14:editId="68101C85">
                <wp:simplePos x="0" y="0"/>
                <wp:positionH relativeFrom="column">
                  <wp:posOffset>-478790</wp:posOffset>
                </wp:positionH>
                <wp:positionV relativeFrom="page">
                  <wp:posOffset>5200601</wp:posOffset>
                </wp:positionV>
                <wp:extent cx="342900" cy="51435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514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D436F0" w14:textId="562B45F3" w:rsidR="00546428" w:rsidRPr="00BA2B73" w:rsidRDefault="00546428" w:rsidP="00AB2592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instrText xml:space="preserve"> FILENAME  \p  \* MERGEFORMAT </w:instrText>
                            </w: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C551C6">
                              <w:rPr>
                                <w:rFonts w:cs="Arial"/>
                                <w:noProof/>
                                <w:sz w:val="16"/>
                                <w:szCs w:val="16"/>
                              </w:rPr>
                              <w:t>V:\Sekretariat\Mauer\FOS\Formulare\Praktikumsverträge\Praktikumsvertrag 2024-25.docx</w:t>
                            </w: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</w: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instrText xml:space="preserve"> DATE   \* MERGEFORMAT </w:instrText>
                            </w: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1D604E">
                              <w:rPr>
                                <w:rFonts w:cs="Arial"/>
                                <w:noProof/>
                                <w:sz w:val="16"/>
                                <w:szCs w:val="16"/>
                              </w:rPr>
                              <w:t>17.09.2026</w:t>
                            </w:r>
                            <w:r w:rsidRPr="00BA2B73">
                              <w:rPr>
                                <w:rFonts w:cs="Arial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C58D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37.7pt;margin-top:409.5pt;width:27pt;height:4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" filled="f" stroked="f">
                <v:textbox style="layout-flow:vertical;mso-layout-flow-alt:bottom-to-top">
                  <w:txbxContent>
                    <w:p w14:paraId="03D436F0" w14:textId="562B45F3" w:rsidR="00546428" w:rsidRPr="00BA2B73" w:rsidRDefault="00546428" w:rsidP="00AB2592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fldChar w:fldCharType="begin"/>
                      </w: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instrText xml:space="preserve"> FILENAME  \p  \* MERGEFORMAT </w:instrText>
                      </w: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fldChar w:fldCharType="separate"/>
                      </w:r>
                      <w:r w:rsidR="00C551C6">
                        <w:rPr>
                          <w:rFonts w:cs="Arial"/>
                          <w:noProof/>
                          <w:sz w:val="16"/>
                          <w:szCs w:val="16"/>
                        </w:rPr>
                        <w:t>V:\Sekretariat\Mauer\FOS\Formulare\Praktikumsverträge\Praktikumsvertrag 2024-25.docx</w:t>
                      </w: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fldChar w:fldCharType="end"/>
                      </w: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tab/>
                      </w: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fldChar w:fldCharType="begin"/>
                      </w: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instrText xml:space="preserve"> DATE   \* MERGEFORMAT </w:instrText>
                      </w: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fldChar w:fldCharType="separate"/>
                      </w:r>
                      <w:r w:rsidR="001D604E">
                        <w:rPr>
                          <w:rFonts w:cs="Arial"/>
                          <w:noProof/>
                          <w:sz w:val="16"/>
                          <w:szCs w:val="16"/>
                        </w:rPr>
                        <w:t>17.09.2026</w:t>
                      </w:r>
                      <w:r w:rsidRPr="00BA2B73">
                        <w:rPr>
                          <w:rFonts w:cs="Arial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13D3F" w:rsidRPr="007F4B8F">
        <w:rPr>
          <w:rFonts w:cs="Arial"/>
          <w:szCs w:val="22"/>
        </w:rPr>
        <w:t>Versäumnisse hat sie/er entsprechend den betrieblichen Regeln unverzüglich anzuzeigen.</w:t>
      </w:r>
    </w:p>
    <w:p w14:paraId="774C2200" w14:textId="02F68DBF" w:rsidR="001C5274" w:rsidRPr="007F4B8F" w:rsidRDefault="001C5274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</w:p>
    <w:p w14:paraId="3EC16392" w14:textId="77777777" w:rsidR="00C13D3F" w:rsidRPr="007F4B8F" w:rsidRDefault="00C13D3F" w:rsidP="00C13D3F">
      <w:pPr>
        <w:autoSpaceDE w:val="0"/>
        <w:autoSpaceDN w:val="0"/>
        <w:adjustRightInd w:val="0"/>
        <w:spacing w:line="240" w:lineRule="auto"/>
        <w:rPr>
          <w:rFonts w:cs="Arial"/>
          <w:szCs w:val="22"/>
        </w:rPr>
      </w:pPr>
      <w:r w:rsidRPr="007F4B8F">
        <w:rPr>
          <w:rFonts w:cs="Arial"/>
          <w:szCs w:val="22"/>
        </w:rPr>
        <w:t>Die Praktikantin/Der Praktikant fertigt zwei Tätigkeitsberichte an, welche als Ausbildungsnach</w:t>
      </w:r>
      <w:r w:rsidR="00B6390B">
        <w:rPr>
          <w:rFonts w:cs="Arial"/>
          <w:szCs w:val="22"/>
        </w:rPr>
        <w:t>-</w:t>
      </w:r>
      <w:r w:rsidRPr="007F4B8F">
        <w:rPr>
          <w:rFonts w:cs="Arial"/>
          <w:szCs w:val="22"/>
        </w:rPr>
        <w:t>weis über den</w:t>
      </w:r>
      <w:r w:rsidR="00B3484F" w:rsidRPr="007F4B8F">
        <w:rPr>
          <w:rFonts w:cs="Arial"/>
          <w:szCs w:val="22"/>
        </w:rPr>
        <w:t xml:space="preserve"> </w:t>
      </w:r>
      <w:r w:rsidRPr="007F4B8F">
        <w:rPr>
          <w:rFonts w:cs="Arial"/>
          <w:szCs w:val="22"/>
        </w:rPr>
        <w:t>zeitlichen und sachlichen Ablauf der fachpraktischen Ausbildung Auskunft geben.</w:t>
      </w:r>
    </w:p>
    <w:p w14:paraId="1C159E66" w14:textId="77777777" w:rsidR="001C5274" w:rsidRDefault="001C5274" w:rsidP="00B3484F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 w:val="20"/>
          <w:szCs w:val="20"/>
        </w:rPr>
      </w:pPr>
    </w:p>
    <w:p w14:paraId="046A780A" w14:textId="0BFB6EEC" w:rsidR="00B33B15" w:rsidRPr="00C468B5" w:rsidRDefault="00B33B15" w:rsidP="001C5274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Cs w:val="22"/>
        </w:rPr>
      </w:pPr>
      <w:r w:rsidRPr="00C468B5">
        <w:rPr>
          <w:rFonts w:eastAsiaTheme="majorEastAsia" w:cs="Arial"/>
          <w:b/>
          <w:bCs/>
          <w:szCs w:val="22"/>
        </w:rPr>
        <w:t>§</w:t>
      </w:r>
      <w:r w:rsidR="00EA4C00" w:rsidRPr="00C468B5">
        <w:rPr>
          <w:rFonts w:eastAsiaTheme="majorEastAsia" w:cs="Arial"/>
          <w:b/>
          <w:bCs/>
          <w:szCs w:val="22"/>
        </w:rPr>
        <w:t xml:space="preserve"> </w:t>
      </w:r>
      <w:r w:rsidRPr="00C468B5">
        <w:rPr>
          <w:rFonts w:eastAsiaTheme="majorEastAsia" w:cs="Arial"/>
          <w:b/>
          <w:bCs/>
          <w:szCs w:val="22"/>
        </w:rPr>
        <w:t>5</w:t>
      </w:r>
      <w:r w:rsidR="00A14E28">
        <w:rPr>
          <w:rFonts w:eastAsiaTheme="majorEastAsia" w:cs="Arial"/>
          <w:b/>
          <w:bCs/>
          <w:szCs w:val="22"/>
        </w:rPr>
        <w:t xml:space="preserve"> – </w:t>
      </w:r>
      <w:r w:rsidRPr="00C468B5">
        <w:rPr>
          <w:rFonts w:eastAsiaTheme="majorEastAsia" w:cs="Arial"/>
          <w:b/>
          <w:bCs/>
          <w:szCs w:val="22"/>
        </w:rPr>
        <w:t>Versicherungsschutz</w:t>
      </w:r>
    </w:p>
    <w:p w14:paraId="038BC7F7" w14:textId="5E72DEBB" w:rsidR="001C5274" w:rsidRPr="00B3484F" w:rsidRDefault="001C5274" w:rsidP="001C5274">
      <w:pPr>
        <w:autoSpaceDE w:val="0"/>
        <w:autoSpaceDN w:val="0"/>
        <w:adjustRightInd w:val="0"/>
        <w:spacing w:line="240" w:lineRule="auto"/>
        <w:jc w:val="center"/>
        <w:rPr>
          <w:rFonts w:eastAsiaTheme="majorEastAsia" w:cs="Arial"/>
          <w:b/>
          <w:bCs/>
          <w:sz w:val="20"/>
          <w:szCs w:val="20"/>
        </w:rPr>
      </w:pPr>
    </w:p>
    <w:p w14:paraId="24830847" w14:textId="77777777" w:rsidR="00B33B15" w:rsidRPr="00261E94" w:rsidRDefault="00B33B15" w:rsidP="003579E7">
      <w:pPr>
        <w:spacing w:after="160"/>
        <w:rPr>
          <w:rFonts w:cs="Arial"/>
          <w:szCs w:val="22"/>
        </w:rPr>
      </w:pPr>
      <w:r w:rsidRPr="00261E94">
        <w:rPr>
          <w:rFonts w:cs="Arial"/>
          <w:szCs w:val="22"/>
        </w:rPr>
        <w:t>Die Praktikantin/der Praktikant ist durch die Unfallkasse Hessen nach §2 Abs. 1 Nr. 8b SGB VII unfallversichert. Die Haftpflichtversicherung erfolgt durch die Sparkassenversicherung. Falls Erziehungsberechtigte eine private Haftpflichtversicherung abgeschlos</w:t>
      </w:r>
      <w:r w:rsidR="00EA4C00" w:rsidRPr="00261E94">
        <w:rPr>
          <w:rFonts w:cs="Arial"/>
          <w:szCs w:val="22"/>
        </w:rPr>
        <w:t>sen haben, geht dies vor (Richt</w:t>
      </w:r>
      <w:r w:rsidRPr="00261E94">
        <w:rPr>
          <w:rFonts w:cs="Arial"/>
          <w:szCs w:val="22"/>
        </w:rPr>
        <w:t>linien über Betriebspraktika für Schülerinnen und Schüler an beruflichen Vollzeitschulen in der jeweils gültigen Fassung).</w:t>
      </w:r>
    </w:p>
    <w:p w14:paraId="51E15273" w14:textId="77777777" w:rsidR="00EA4C00" w:rsidRPr="00261E94" w:rsidRDefault="00B33B15" w:rsidP="003579E7">
      <w:pPr>
        <w:spacing w:after="160"/>
        <w:rPr>
          <w:rFonts w:cs="Arial"/>
          <w:szCs w:val="22"/>
        </w:rPr>
      </w:pPr>
      <w:r w:rsidRPr="00261E94">
        <w:rPr>
          <w:rFonts w:cs="Arial"/>
          <w:szCs w:val="22"/>
        </w:rPr>
        <w:t>Die Praktikantin/der Praktikant unterliegt nicht der gesetzlichen Kranken-, Pflege-, Renten- und Arbeitslosenversicher</w:t>
      </w:r>
      <w:r w:rsidR="00025BE5" w:rsidRPr="00261E94">
        <w:rPr>
          <w:rFonts w:cs="Arial"/>
          <w:szCs w:val="22"/>
        </w:rPr>
        <w:t>ung.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5"/>
        <w:gridCol w:w="236"/>
        <w:gridCol w:w="4836"/>
      </w:tblGrid>
      <w:tr w:rsidR="00EA4C00" w14:paraId="3DA5177E" w14:textId="77777777" w:rsidTr="009E00F4">
        <w:trPr>
          <w:trHeight w:val="794"/>
        </w:trPr>
        <w:tc>
          <w:tcPr>
            <w:tcW w:w="4471" w:type="dxa"/>
            <w:tcBorders>
              <w:bottom w:val="single" w:sz="4" w:space="0" w:color="auto"/>
            </w:tcBorders>
          </w:tcPr>
          <w:p w14:paraId="4C24EAA1" w14:textId="77777777" w:rsidR="00EA4C00" w:rsidRDefault="00EA4C00" w:rsidP="00AE1518"/>
        </w:tc>
        <w:tc>
          <w:tcPr>
            <w:tcW w:w="236" w:type="dxa"/>
          </w:tcPr>
          <w:p w14:paraId="3F4A0F0F" w14:textId="77777777" w:rsidR="00EA4C00" w:rsidRDefault="00EA4C00" w:rsidP="00AE1518"/>
        </w:tc>
        <w:tc>
          <w:tcPr>
            <w:tcW w:w="4887" w:type="dxa"/>
            <w:tcBorders>
              <w:bottom w:val="single" w:sz="4" w:space="0" w:color="auto"/>
            </w:tcBorders>
          </w:tcPr>
          <w:p w14:paraId="173093DC" w14:textId="77777777" w:rsidR="00EA4C00" w:rsidRDefault="00EA4C00" w:rsidP="00AE1518"/>
        </w:tc>
      </w:tr>
      <w:tr w:rsidR="00EA4C00" w:rsidRPr="001B776F" w14:paraId="30F89E91" w14:textId="77777777" w:rsidTr="009E00F4">
        <w:trPr>
          <w:trHeight w:val="351"/>
        </w:trPr>
        <w:tc>
          <w:tcPr>
            <w:tcW w:w="4471" w:type="dxa"/>
            <w:tcBorders>
              <w:top w:val="single" w:sz="4" w:space="0" w:color="auto"/>
            </w:tcBorders>
            <w:vAlign w:val="bottom"/>
          </w:tcPr>
          <w:p w14:paraId="01831BF0" w14:textId="77777777" w:rsidR="00EA4C00" w:rsidRPr="001B776F" w:rsidRDefault="00EA4C00" w:rsidP="00AE1518">
            <w:pPr>
              <w:rPr>
                <w:sz w:val="16"/>
                <w:szCs w:val="16"/>
              </w:rPr>
            </w:pPr>
            <w:r w:rsidRPr="001B776F">
              <w:rPr>
                <w:sz w:val="16"/>
                <w:szCs w:val="16"/>
              </w:rPr>
              <w:t xml:space="preserve">Ort, Datum, </w:t>
            </w:r>
            <w:r w:rsidRPr="00BA2B73">
              <w:rPr>
                <w:rFonts w:cs="Arial"/>
                <w:b/>
                <w:sz w:val="16"/>
                <w:szCs w:val="16"/>
              </w:rPr>
              <w:t>Unterschrift Praktikant/-in</w:t>
            </w:r>
          </w:p>
        </w:tc>
        <w:tc>
          <w:tcPr>
            <w:tcW w:w="236" w:type="dxa"/>
            <w:vAlign w:val="bottom"/>
          </w:tcPr>
          <w:p w14:paraId="1DD36D87" w14:textId="77777777" w:rsidR="00EA4C00" w:rsidRPr="001B776F" w:rsidRDefault="00EA4C00" w:rsidP="00AE1518">
            <w:pPr>
              <w:rPr>
                <w:sz w:val="16"/>
                <w:szCs w:val="16"/>
              </w:rPr>
            </w:pPr>
          </w:p>
        </w:tc>
        <w:tc>
          <w:tcPr>
            <w:tcW w:w="4887" w:type="dxa"/>
            <w:tcBorders>
              <w:top w:val="single" w:sz="4" w:space="0" w:color="auto"/>
            </w:tcBorders>
            <w:vAlign w:val="bottom"/>
          </w:tcPr>
          <w:p w14:paraId="531D9561" w14:textId="77777777" w:rsidR="00EA4C00" w:rsidRPr="001B776F" w:rsidRDefault="00EA4C00" w:rsidP="00AE1518">
            <w:pPr>
              <w:rPr>
                <w:sz w:val="16"/>
                <w:szCs w:val="16"/>
              </w:rPr>
            </w:pPr>
            <w:r w:rsidRPr="001B776F">
              <w:rPr>
                <w:sz w:val="16"/>
                <w:szCs w:val="16"/>
              </w:rPr>
              <w:t xml:space="preserve">Ort, Datum, </w:t>
            </w:r>
            <w:r w:rsidRPr="00BA2B73">
              <w:rPr>
                <w:rFonts w:cs="Arial"/>
                <w:b/>
                <w:sz w:val="16"/>
                <w:szCs w:val="16"/>
              </w:rPr>
              <w:t>Unterschrift, Stempel des Betriebes</w:t>
            </w:r>
          </w:p>
        </w:tc>
      </w:tr>
      <w:tr w:rsidR="00EA4C00" w14:paraId="0A8ABAA3" w14:textId="77777777" w:rsidTr="009E00F4">
        <w:trPr>
          <w:trHeight w:val="794"/>
        </w:trPr>
        <w:tc>
          <w:tcPr>
            <w:tcW w:w="4471" w:type="dxa"/>
            <w:tcBorders>
              <w:bottom w:val="single" w:sz="4" w:space="0" w:color="auto"/>
            </w:tcBorders>
            <w:vAlign w:val="bottom"/>
          </w:tcPr>
          <w:p w14:paraId="4CE7E742" w14:textId="77777777" w:rsidR="00EA4C00" w:rsidRDefault="00EA4C00" w:rsidP="00AE1518"/>
          <w:p w14:paraId="779FACDC" w14:textId="77777777" w:rsidR="008D32A8" w:rsidRDefault="008D32A8" w:rsidP="00AE1518"/>
        </w:tc>
        <w:tc>
          <w:tcPr>
            <w:tcW w:w="236" w:type="dxa"/>
            <w:vAlign w:val="bottom"/>
          </w:tcPr>
          <w:p w14:paraId="43B7649D" w14:textId="77777777" w:rsidR="00EA4C00" w:rsidRDefault="00EA4C00" w:rsidP="00AE1518"/>
        </w:tc>
        <w:tc>
          <w:tcPr>
            <w:tcW w:w="4887" w:type="dxa"/>
            <w:vAlign w:val="bottom"/>
          </w:tcPr>
          <w:p w14:paraId="6D9BBC11" w14:textId="77777777" w:rsidR="00EA4C00" w:rsidRDefault="00EA4C00" w:rsidP="00AE1518"/>
        </w:tc>
      </w:tr>
      <w:tr w:rsidR="00EA4C00" w:rsidRPr="001B776F" w14:paraId="2C889FE1" w14:textId="77777777" w:rsidTr="009E00F4">
        <w:trPr>
          <w:trHeight w:val="624"/>
        </w:trPr>
        <w:tc>
          <w:tcPr>
            <w:tcW w:w="4471" w:type="dxa"/>
            <w:tcBorders>
              <w:top w:val="single" w:sz="4" w:space="0" w:color="auto"/>
            </w:tcBorders>
            <w:vAlign w:val="center"/>
          </w:tcPr>
          <w:p w14:paraId="0726A668" w14:textId="77777777" w:rsidR="00EA4C00" w:rsidRPr="001B776F" w:rsidRDefault="008D32A8" w:rsidP="008D32A8">
            <w:pPr>
              <w:ind w:right="-1242"/>
              <w:rPr>
                <w:sz w:val="16"/>
                <w:szCs w:val="16"/>
              </w:rPr>
            </w:pPr>
            <w:r w:rsidRPr="001B776F">
              <w:rPr>
                <w:sz w:val="16"/>
                <w:szCs w:val="16"/>
              </w:rPr>
              <w:t xml:space="preserve">Ort, Datum, </w:t>
            </w:r>
            <w:r w:rsidRPr="00BA2B73">
              <w:rPr>
                <w:rFonts w:cs="Arial"/>
                <w:b/>
                <w:sz w:val="16"/>
                <w:szCs w:val="16"/>
              </w:rPr>
              <w:t>Unterschrift E</w:t>
            </w:r>
            <w:r w:rsidR="000668EC" w:rsidRPr="00BA2B73">
              <w:rPr>
                <w:rFonts w:cs="Arial"/>
                <w:b/>
                <w:sz w:val="16"/>
                <w:szCs w:val="16"/>
              </w:rPr>
              <w:t>rziehungsberechtigte/-</w:t>
            </w:r>
            <w:r w:rsidR="00EA4C00" w:rsidRPr="00BA2B73">
              <w:rPr>
                <w:rFonts w:cs="Arial"/>
                <w:b/>
                <w:sz w:val="16"/>
                <w:szCs w:val="16"/>
              </w:rPr>
              <w:t>r</w:t>
            </w:r>
          </w:p>
        </w:tc>
        <w:tc>
          <w:tcPr>
            <w:tcW w:w="236" w:type="dxa"/>
          </w:tcPr>
          <w:p w14:paraId="70CA972E" w14:textId="77777777" w:rsidR="00EA4C00" w:rsidRPr="001B776F" w:rsidRDefault="00EA4C00" w:rsidP="008D32A8">
            <w:pPr>
              <w:rPr>
                <w:sz w:val="16"/>
                <w:szCs w:val="16"/>
              </w:rPr>
            </w:pPr>
          </w:p>
        </w:tc>
        <w:tc>
          <w:tcPr>
            <w:tcW w:w="4887" w:type="dxa"/>
          </w:tcPr>
          <w:p w14:paraId="2716B0C8" w14:textId="77777777" w:rsidR="00EA4C00" w:rsidRPr="001B776F" w:rsidRDefault="00EA4C00" w:rsidP="008D32A8">
            <w:pPr>
              <w:rPr>
                <w:sz w:val="16"/>
                <w:szCs w:val="16"/>
              </w:rPr>
            </w:pPr>
          </w:p>
        </w:tc>
      </w:tr>
    </w:tbl>
    <w:p w14:paraId="0E41C0F4" w14:textId="77777777" w:rsidR="009E00F4" w:rsidRDefault="009E00F4" w:rsidP="00A14E28">
      <w:pPr>
        <w:spacing w:line="288" w:lineRule="auto"/>
        <w:rPr>
          <w:b/>
          <w:i/>
        </w:rPr>
      </w:pPr>
    </w:p>
    <w:p w14:paraId="4A188BB2" w14:textId="15D185C9" w:rsidR="00A14E28" w:rsidRDefault="00CC501D" w:rsidP="00A14E28">
      <w:pPr>
        <w:spacing w:line="288" w:lineRule="auto"/>
        <w:rPr>
          <w:b/>
          <w:i/>
        </w:rPr>
      </w:pPr>
      <w:r w:rsidRPr="00273139">
        <w:rPr>
          <w:b/>
          <w:i/>
        </w:rPr>
        <w:t>Der Praktikumsvertrag ist der Schule in 1-facher Ausfertigung mit Originalunterschriften des Praktikumsbetriebes (mit Stempel) und der Praktikant</w:t>
      </w:r>
      <w:r w:rsidR="009E00F4">
        <w:rPr>
          <w:b/>
          <w:i/>
        </w:rPr>
        <w:t>in/des Praktikanten</w:t>
      </w:r>
      <w:r w:rsidRPr="00273139">
        <w:rPr>
          <w:b/>
          <w:i/>
        </w:rPr>
        <w:t xml:space="preserve"> vorzulegen. Änderungen sind der Schule unverzüglich mitzuteilen.</w:t>
      </w:r>
      <w:r w:rsidR="00A14E28">
        <w:rPr>
          <w:b/>
          <w:i/>
        </w:rPr>
        <w:br w:type="page"/>
      </w:r>
    </w:p>
    <w:p w14:paraId="7DB73261" w14:textId="77777777" w:rsidR="00C3090C" w:rsidRDefault="00C3090C" w:rsidP="003579E7">
      <w:pPr>
        <w:rPr>
          <w:b/>
          <w:i/>
        </w:rPr>
      </w:pPr>
    </w:p>
    <w:p w14:paraId="035784E9" w14:textId="1F8B0B70" w:rsidR="00C3090C" w:rsidRPr="0005334E" w:rsidRDefault="000724A0" w:rsidP="00C3090C">
      <w:pPr>
        <w:sectPr w:rsidR="00C3090C" w:rsidRPr="0005334E" w:rsidSect="00A14E28">
          <w:headerReference w:type="even" r:id="rId12"/>
          <w:headerReference w:type="default" r:id="rId13"/>
          <w:footerReference w:type="even" r:id="rId14"/>
          <w:footerReference w:type="default" r:id="rId15"/>
          <w:type w:val="continuous"/>
          <w:pgSz w:w="11900" w:h="16840"/>
          <w:pgMar w:top="1962" w:right="985" w:bottom="1134" w:left="1418" w:header="709" w:footer="616" w:gutter="0"/>
          <w:cols w:space="708"/>
          <w:docGrid w:linePitch="360"/>
        </w:sectPr>
      </w:pPr>
      <w:r w:rsidRPr="0017743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EF72927" wp14:editId="2AF287E0">
                <wp:simplePos x="0" y="0"/>
                <wp:positionH relativeFrom="column">
                  <wp:posOffset>1454582</wp:posOffset>
                </wp:positionH>
                <wp:positionV relativeFrom="page">
                  <wp:posOffset>1820174</wp:posOffset>
                </wp:positionV>
                <wp:extent cx="2345966" cy="26691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966" cy="266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98928" w14:textId="68029186" w:rsidR="00C3090C" w:rsidRPr="0017743A" w:rsidRDefault="00C3090C" w:rsidP="000724A0">
                            <w:pPr>
                              <w:pBdr>
                                <w:top w:val="single" w:sz="4" w:space="1" w:color="auto"/>
                              </w:pBdr>
                              <w:rPr>
                                <w:sz w:val="16"/>
                                <w:szCs w:val="16"/>
                              </w:rPr>
                            </w:pPr>
                            <w:r w:rsidRPr="0017743A">
                              <w:rPr>
                                <w:sz w:val="16"/>
                                <w:szCs w:val="16"/>
                              </w:rPr>
                              <w:t xml:space="preserve">Name </w:t>
                            </w:r>
                            <w:r w:rsidR="00A14E28">
                              <w:rPr>
                                <w:sz w:val="16"/>
                                <w:szCs w:val="16"/>
                              </w:rPr>
                              <w:t>der Praktikantin/des Praktikanten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2927" id="_x0000_s1027" type="#_x0000_t202" style="position:absolute;margin-left:114.55pt;margin-top:143.3pt;width:184.7pt;height:2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" stroked="f">
                <v:textbox>
                  <w:txbxContent>
                    <w:p w14:paraId="2AA98928" w14:textId="68029186" w:rsidR="00C3090C" w:rsidRPr="0017743A" w:rsidRDefault="00C3090C" w:rsidP="000724A0">
                      <w:pPr>
                        <w:pBdr>
                          <w:top w:val="single" w:sz="4" w:space="1" w:color="auto"/>
                        </w:pBdr>
                        <w:rPr>
                          <w:sz w:val="16"/>
                          <w:szCs w:val="16"/>
                        </w:rPr>
                      </w:pPr>
                      <w:r w:rsidRPr="0017743A">
                        <w:rPr>
                          <w:sz w:val="16"/>
                          <w:szCs w:val="16"/>
                        </w:rPr>
                        <w:t xml:space="preserve">Name </w:t>
                      </w:r>
                      <w:r w:rsidR="00A14E28">
                        <w:rPr>
                          <w:sz w:val="16"/>
                          <w:szCs w:val="16"/>
                        </w:rPr>
                        <w:t>der Praktikantin/des Praktikanten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3090C" w:rsidRPr="0017743A">
        <w:rPr>
          <w:b/>
          <w:sz w:val="28"/>
          <w:szCs w:val="28"/>
        </w:rPr>
        <w:t>Praktikumsplan Fachoberschule</w:t>
      </w:r>
      <w:r w:rsidR="00C3090C">
        <w:t xml:space="preserve"> </w:t>
      </w:r>
      <w:r w:rsidR="00C3090C">
        <w:br/>
        <w:t>Anlage zum Vertrag vo</w:t>
      </w:r>
      <w:r w:rsidR="009E00F4">
        <w:t>n</w:t>
      </w:r>
      <w:r w:rsidR="00C3090C">
        <w:t xml:space="preserve"> </w:t>
      </w:r>
      <w:r w:rsidR="00B07596">
        <w:fldChar w:fldCharType="begin">
          <w:ffData>
            <w:name w:val=""/>
            <w:enabled/>
            <w:calcOnExit w:val="0"/>
            <w:textInput/>
          </w:ffData>
        </w:fldChar>
      </w:r>
      <w:r w:rsidR="00B07596">
        <w:instrText xml:space="preserve"> FORMTEXT </w:instrText>
      </w:r>
      <w:r w:rsidR="00B07596">
        <w:fldChar w:fldCharType="separate"/>
      </w:r>
      <w:r w:rsidR="00B07596">
        <w:rPr>
          <w:noProof/>
        </w:rPr>
        <w:t> </w:t>
      </w:r>
      <w:r w:rsidR="00B07596">
        <w:rPr>
          <w:noProof/>
        </w:rPr>
        <w:t> </w:t>
      </w:r>
      <w:r w:rsidR="00B07596">
        <w:rPr>
          <w:noProof/>
        </w:rPr>
        <w:t> </w:t>
      </w:r>
      <w:r w:rsidR="00B07596">
        <w:rPr>
          <w:noProof/>
        </w:rPr>
        <w:t> </w:t>
      </w:r>
      <w:r w:rsidR="00B07596">
        <w:rPr>
          <w:noProof/>
        </w:rPr>
        <w:t> </w:t>
      </w:r>
      <w:r w:rsidR="00B07596">
        <w:fldChar w:fldCharType="end"/>
      </w:r>
    </w:p>
    <w:tbl>
      <w:tblPr>
        <w:tblStyle w:val="Tabellenraster"/>
        <w:tblpPr w:leftFromText="141" w:rightFromText="141" w:vertAnchor="page" w:horzAnchor="margin" w:tblpY="3223"/>
        <w:tblW w:w="9208" w:type="dxa"/>
        <w:tblLook w:val="04A0" w:firstRow="1" w:lastRow="0" w:firstColumn="1" w:lastColumn="0" w:noHBand="0" w:noVBand="1"/>
      </w:tblPr>
      <w:tblGrid>
        <w:gridCol w:w="2649"/>
        <w:gridCol w:w="4678"/>
        <w:gridCol w:w="1881"/>
      </w:tblGrid>
      <w:tr w:rsidR="00C3090C" w14:paraId="47F82C34" w14:textId="77777777" w:rsidTr="00B65807">
        <w:trPr>
          <w:trHeight w:val="96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89CD" w14:textId="3B7D1928" w:rsidR="00C3090C" w:rsidRDefault="00C3090C" w:rsidP="00861E6F">
            <w:pPr>
              <w:rPr>
                <w:sz w:val="20"/>
                <w:szCs w:val="20"/>
              </w:rPr>
            </w:pPr>
            <w:r w:rsidRPr="00A14E28">
              <w:rPr>
                <w:rFonts w:cs="Arial"/>
                <w:b/>
                <w:bCs/>
                <w:sz w:val="20"/>
                <w:szCs w:val="20"/>
              </w:rPr>
              <w:t>Einsatzbereiche</w:t>
            </w:r>
            <w:r w:rsidRPr="00A14E28">
              <w:rPr>
                <w:rFonts w:cs="Arial"/>
                <w:b/>
                <w:bCs/>
                <w:sz w:val="20"/>
                <w:szCs w:val="20"/>
              </w:rPr>
              <w:br/>
              <w:t>(Abteilungen)</w:t>
            </w:r>
            <w:r w:rsidRPr="0074722E">
              <w:rPr>
                <w:b/>
                <w:sz w:val="20"/>
                <w:szCs w:val="20"/>
              </w:rPr>
              <w:br/>
            </w:r>
            <w:r w:rsidRPr="0074722E">
              <w:rPr>
                <w:i/>
                <w:sz w:val="20"/>
                <w:szCs w:val="20"/>
              </w:rPr>
              <w:t>z.</w:t>
            </w:r>
            <w:r w:rsidR="00A14E28">
              <w:rPr>
                <w:i/>
                <w:sz w:val="20"/>
                <w:szCs w:val="20"/>
              </w:rPr>
              <w:t> </w:t>
            </w:r>
            <w:r w:rsidRPr="0074722E">
              <w:rPr>
                <w:i/>
                <w:sz w:val="20"/>
                <w:szCs w:val="20"/>
              </w:rPr>
              <w:t>B. Personalabteilung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6F4A" w14:textId="77777777" w:rsidR="00C3090C" w:rsidRPr="00A14E28" w:rsidRDefault="00C3090C" w:rsidP="00861E6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A14E28">
              <w:rPr>
                <w:rFonts w:cs="Arial"/>
                <w:b/>
                <w:bCs/>
                <w:sz w:val="20"/>
                <w:szCs w:val="20"/>
              </w:rPr>
              <w:t>Tätigkeiten (Stichpunkte)</w:t>
            </w:r>
          </w:p>
          <w:p w14:paraId="55634059" w14:textId="77777777" w:rsidR="00C3090C" w:rsidRDefault="00C3090C" w:rsidP="00861E6F">
            <w:pPr>
              <w:rPr>
                <w:i/>
                <w:sz w:val="20"/>
                <w:szCs w:val="20"/>
              </w:rPr>
            </w:pPr>
          </w:p>
          <w:p w14:paraId="5BA887B2" w14:textId="41287CCA" w:rsidR="00C3090C" w:rsidRPr="0074722E" w:rsidRDefault="00C3090C" w:rsidP="00861E6F">
            <w:pPr>
              <w:rPr>
                <w:i/>
                <w:sz w:val="20"/>
                <w:szCs w:val="20"/>
              </w:rPr>
            </w:pPr>
            <w:r w:rsidRPr="0074722E">
              <w:rPr>
                <w:i/>
                <w:sz w:val="20"/>
                <w:szCs w:val="20"/>
              </w:rPr>
              <w:t>z.</w:t>
            </w:r>
            <w:r w:rsidR="00A14E28">
              <w:rPr>
                <w:i/>
                <w:sz w:val="20"/>
                <w:szCs w:val="20"/>
              </w:rPr>
              <w:t> </w:t>
            </w:r>
            <w:r w:rsidRPr="0074722E">
              <w:rPr>
                <w:i/>
                <w:sz w:val="20"/>
                <w:szCs w:val="20"/>
              </w:rPr>
              <w:t>B. Gehaltsabrechnungen erstellen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AB10C" w14:textId="77777777" w:rsidR="00C3090C" w:rsidRPr="00A14E28" w:rsidRDefault="00C3090C" w:rsidP="00861E6F">
            <w:pPr>
              <w:rPr>
                <w:rFonts w:cs="Arial"/>
                <w:b/>
                <w:bCs/>
                <w:i/>
                <w:sz w:val="20"/>
                <w:szCs w:val="20"/>
              </w:rPr>
            </w:pPr>
            <w:r w:rsidRPr="00A14E28">
              <w:rPr>
                <w:rFonts w:cs="Arial"/>
                <w:b/>
                <w:bCs/>
                <w:sz w:val="20"/>
                <w:szCs w:val="20"/>
              </w:rPr>
              <w:t>Zeitraum</w:t>
            </w:r>
            <w:r w:rsidRPr="00A14E28">
              <w:rPr>
                <w:rFonts w:cs="Arial"/>
                <w:b/>
                <w:bCs/>
                <w:sz w:val="20"/>
                <w:szCs w:val="20"/>
              </w:rPr>
              <w:br/>
            </w:r>
          </w:p>
          <w:p w14:paraId="7716FD16" w14:textId="571EB0BB" w:rsidR="00C3090C" w:rsidRPr="0074722E" w:rsidRDefault="00C3090C" w:rsidP="00861E6F">
            <w:pPr>
              <w:rPr>
                <w:rFonts w:ascii="Arial Black" w:hAnsi="Arial Black"/>
                <w:i/>
                <w:sz w:val="20"/>
                <w:szCs w:val="20"/>
              </w:rPr>
            </w:pPr>
            <w:r w:rsidRPr="0074722E">
              <w:rPr>
                <w:i/>
                <w:sz w:val="20"/>
                <w:szCs w:val="20"/>
              </w:rPr>
              <w:t>z.</w:t>
            </w:r>
            <w:r w:rsidR="00A14E28">
              <w:rPr>
                <w:i/>
                <w:sz w:val="20"/>
                <w:szCs w:val="20"/>
              </w:rPr>
              <w:t> </w:t>
            </w:r>
            <w:r w:rsidRPr="0074722E">
              <w:rPr>
                <w:i/>
                <w:sz w:val="20"/>
                <w:szCs w:val="20"/>
              </w:rPr>
              <w:t>B. 1.</w:t>
            </w:r>
            <w:r w:rsidR="00A14E28">
              <w:rPr>
                <w:i/>
                <w:sz w:val="20"/>
                <w:szCs w:val="20"/>
              </w:rPr>
              <w:t> </w:t>
            </w:r>
            <w:r w:rsidRPr="0074722E">
              <w:rPr>
                <w:i/>
                <w:sz w:val="20"/>
                <w:szCs w:val="20"/>
              </w:rPr>
              <w:t>9. – 30.</w:t>
            </w:r>
            <w:r w:rsidR="00A14E28">
              <w:rPr>
                <w:i/>
                <w:sz w:val="20"/>
                <w:szCs w:val="20"/>
              </w:rPr>
              <w:t> </w:t>
            </w:r>
            <w:r w:rsidRPr="0074722E">
              <w:rPr>
                <w:i/>
                <w:sz w:val="20"/>
                <w:szCs w:val="20"/>
              </w:rPr>
              <w:t>9.</w:t>
            </w:r>
          </w:p>
        </w:tc>
      </w:tr>
      <w:tr w:rsidR="00C3090C" w14:paraId="16863672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A06F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7820" w14:textId="77777777" w:rsidR="00C3090C" w:rsidRDefault="00C3090C" w:rsidP="00861E6F">
            <w:pPr>
              <w:widowControl w:val="0"/>
              <w:spacing w:line="240" w:lineRule="auto"/>
              <w:ind w:left="142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2723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90C" w14:paraId="09EC5E22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66E4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0A7F" w14:textId="77777777" w:rsidR="00C3090C" w:rsidRDefault="00C3090C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A9E4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90C" w14:paraId="6EF8D17A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EAB5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0FFA" w14:textId="77777777" w:rsidR="00C3090C" w:rsidRDefault="00C3090C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1A4B6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90C" w14:paraId="513CDC3E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33B9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2A87" w14:textId="77777777" w:rsidR="00C3090C" w:rsidRDefault="00C3090C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7394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90C" w14:paraId="4C9EC59A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0A85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5B8C" w14:textId="77777777" w:rsidR="00C3090C" w:rsidRDefault="00C3090C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CB6C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90C" w14:paraId="09999F0A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76D9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0467" w14:textId="77777777" w:rsidR="00C3090C" w:rsidRDefault="00C3090C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A548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3090C" w14:paraId="413A4754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FAFA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3971" w14:textId="77777777" w:rsidR="00C3090C" w:rsidRDefault="00C3090C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357BF" w14:textId="77777777" w:rsidR="00C3090C" w:rsidRDefault="00C3090C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641" w14:paraId="1885F719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3C22" w14:textId="77777777" w:rsidR="00C87641" w:rsidRDefault="00C87641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B833" w14:textId="77777777" w:rsidR="00C87641" w:rsidRDefault="00C87641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39D1" w14:textId="77777777" w:rsidR="00C87641" w:rsidRDefault="00C87641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641" w14:paraId="1816AEE1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2A69" w14:textId="77777777" w:rsidR="00C87641" w:rsidRDefault="00C87641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DE0D" w14:textId="77777777" w:rsidR="00C87641" w:rsidRDefault="00C87641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85BF" w14:textId="77777777" w:rsidR="00C87641" w:rsidRDefault="00C87641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641" w14:paraId="5739AC5D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B3F2" w14:textId="77777777" w:rsidR="00C87641" w:rsidRDefault="00C87641" w:rsidP="00861E6F">
            <w:pPr>
              <w:widowControl w:val="0"/>
              <w:spacing w:line="240" w:lineRule="auto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2C52" w14:textId="77777777" w:rsidR="00C87641" w:rsidRDefault="00C87641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C24B9" w14:textId="77777777" w:rsidR="00C87641" w:rsidRDefault="00C87641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641" w14:paraId="66B73EB1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5FD9" w14:textId="77777777" w:rsidR="00C87641" w:rsidRDefault="00C87641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EF88" w14:textId="77777777" w:rsidR="00C87641" w:rsidRDefault="00C87641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D1D3B" w14:textId="77777777" w:rsidR="00C87641" w:rsidRDefault="00C87641" w:rsidP="00861E6F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87641" w14:paraId="372EAE9E" w14:textId="77777777" w:rsidTr="00B65807">
        <w:trPr>
          <w:trHeight w:val="624"/>
        </w:trPr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F979" w14:textId="77777777" w:rsidR="00C87641" w:rsidRDefault="00C87641" w:rsidP="00861E6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6363" w14:textId="77777777" w:rsidR="00C87641" w:rsidRDefault="00C87641" w:rsidP="00861E6F">
            <w:pPr>
              <w:widowControl w:val="0"/>
              <w:spacing w:line="240" w:lineRule="auto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8AEF" w14:textId="77777777" w:rsidR="00C87641" w:rsidRDefault="00C87641" w:rsidP="00861E6F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4EDBB4B" w14:textId="77777777" w:rsidR="00C3090C" w:rsidRDefault="00C3090C" w:rsidP="003579E7"/>
    <w:p w14:paraId="7F36E231" w14:textId="77777777" w:rsidR="00C87641" w:rsidRDefault="00C87641" w:rsidP="003579E7"/>
    <w:p w14:paraId="5FBDEDD1" w14:textId="7082CA5F" w:rsidR="00681EDC" w:rsidRPr="00681EDC" w:rsidRDefault="00681EDC" w:rsidP="00681EDC">
      <w:pPr>
        <w:spacing w:after="160"/>
        <w:rPr>
          <w:rFonts w:cs="Arial"/>
          <w:szCs w:val="22"/>
        </w:rPr>
      </w:pPr>
      <w:r w:rsidRPr="00681EDC">
        <w:rPr>
          <w:rFonts w:cs="Arial"/>
          <w:szCs w:val="22"/>
        </w:rPr>
        <w:t xml:space="preserve">Sollte aus betrieblichen Gründen die Notwendigkeit bestehen bestimmte Praktikumstage zu wünschen, senden Sie bitte eine </w:t>
      </w:r>
      <w:r w:rsidR="00A14E28">
        <w:rPr>
          <w:rFonts w:cs="Arial"/>
          <w:szCs w:val="22"/>
        </w:rPr>
        <w:t>M</w:t>
      </w:r>
      <w:r w:rsidRPr="00681EDC">
        <w:rPr>
          <w:rFonts w:cs="Arial"/>
          <w:szCs w:val="22"/>
        </w:rPr>
        <w:t xml:space="preserve">ail an </w:t>
      </w:r>
      <w:hyperlink r:id="rId16" w:history="1">
        <w:r w:rsidRPr="00681EDC">
          <w:rPr>
            <w:szCs w:val="22"/>
          </w:rPr>
          <w:t>fos@kas-kriftel.de</w:t>
        </w:r>
      </w:hyperlink>
      <w:r w:rsidRPr="00681EDC">
        <w:rPr>
          <w:rFonts w:cs="Arial"/>
          <w:szCs w:val="22"/>
        </w:rPr>
        <w:t>. Wir werden versuchen Ihre Wünsche zu berücksichtigen. Es können jedoch aus schulorganisatorischen Gründen andere Unterrichtstage zwingend erforderlich sein. Dies wird bei Vertragsabschluss akzeptiert</w:t>
      </w:r>
      <w:r w:rsidR="00A14E28">
        <w:rPr>
          <w:rFonts w:cs="Arial"/>
          <w:szCs w:val="22"/>
        </w:rPr>
        <w:t>.</w:t>
      </w:r>
    </w:p>
    <w:p w14:paraId="14595FAB" w14:textId="74B828E2" w:rsidR="00681EDC" w:rsidRPr="00681EDC" w:rsidRDefault="00681EDC" w:rsidP="00681EDC">
      <w:pPr>
        <w:spacing w:after="160"/>
        <w:rPr>
          <w:rFonts w:cs="Arial"/>
          <w:szCs w:val="22"/>
        </w:rPr>
      </w:pPr>
      <w:r w:rsidRPr="00681EDC">
        <w:rPr>
          <w:rFonts w:cs="Arial"/>
          <w:szCs w:val="22"/>
        </w:rPr>
        <w:t xml:space="preserve">Im Schwerpunkt Wirtschaft und Verwaltung </w:t>
      </w:r>
      <w:r w:rsidRPr="000E0058">
        <w:rPr>
          <w:rFonts w:cs="Arial"/>
          <w:b/>
          <w:bCs/>
          <w:szCs w:val="22"/>
        </w:rPr>
        <w:t xml:space="preserve">bilingual </w:t>
      </w:r>
      <w:r w:rsidRPr="00681EDC">
        <w:rPr>
          <w:rFonts w:cs="Arial"/>
          <w:szCs w:val="22"/>
        </w:rPr>
        <w:t xml:space="preserve">besteht </w:t>
      </w:r>
      <w:r w:rsidRPr="00681EDC">
        <w:rPr>
          <w:rFonts w:cs="Arial"/>
          <w:b/>
          <w:bCs/>
          <w:szCs w:val="22"/>
        </w:rPr>
        <w:t>keine</w:t>
      </w:r>
      <w:r w:rsidRPr="00681EDC">
        <w:rPr>
          <w:rFonts w:cs="Arial"/>
          <w:szCs w:val="22"/>
        </w:rPr>
        <w:t xml:space="preserve"> Wahlmöglichkeit. </w:t>
      </w:r>
    </w:p>
    <w:p w14:paraId="7A307097" w14:textId="6C87CEE8" w:rsidR="00C87641" w:rsidRDefault="00C87641" w:rsidP="00C87641">
      <w:pPr>
        <w:tabs>
          <w:tab w:val="left" w:pos="1870"/>
        </w:tabs>
      </w:pPr>
    </w:p>
    <w:sectPr w:rsidR="00C87641" w:rsidSect="0005334E">
      <w:type w:val="continuous"/>
      <w:pgSz w:w="11900" w:h="16840"/>
      <w:pgMar w:top="2041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6A92C" w14:textId="77777777" w:rsidR="008B4EB6" w:rsidRDefault="008B4EB6" w:rsidP="00387938">
      <w:r>
        <w:separator/>
      </w:r>
    </w:p>
  </w:endnote>
  <w:endnote w:type="continuationSeparator" w:id="0">
    <w:p w14:paraId="371D1AB9" w14:textId="77777777" w:rsidR="008B4EB6" w:rsidRDefault="008B4EB6" w:rsidP="00387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F43D2" w14:textId="77777777" w:rsidR="00025BE5" w:rsidRDefault="00025BE5" w:rsidP="000533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FD9A4EF" w14:textId="77777777" w:rsidR="00025BE5" w:rsidRDefault="00025BE5" w:rsidP="006D6CD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F8AE9" w14:textId="3CDD7F34" w:rsidR="00025BE5" w:rsidRPr="00C00B25" w:rsidRDefault="00025BE5" w:rsidP="00C00B25">
    <w:pPr>
      <w:pStyle w:val="Fuzeile"/>
      <w:tabs>
        <w:tab w:val="clear" w:pos="9072"/>
        <w:tab w:val="right" w:pos="9356"/>
      </w:tabs>
      <w:ind w:right="-8"/>
      <w:jc w:val="right"/>
      <w:rPr>
        <w:rFonts w:cs="Arial"/>
        <w:sz w:val="15"/>
        <w:szCs w:val="15"/>
      </w:rPr>
    </w:pPr>
    <w:r w:rsidRPr="00C00B25">
      <w:rPr>
        <w:rFonts w:cs="Arial"/>
        <w:sz w:val="15"/>
        <w:szCs w:val="15"/>
      </w:rPr>
      <w:fldChar w:fldCharType="begin"/>
    </w:r>
    <w:r w:rsidRPr="00C00B25">
      <w:rPr>
        <w:rFonts w:cs="Arial"/>
        <w:sz w:val="15"/>
        <w:szCs w:val="15"/>
      </w:rPr>
      <w:instrText xml:space="preserve"> IF</w:instrText>
    </w:r>
    <w:r w:rsidRPr="00C00B25">
      <w:rPr>
        <w:rFonts w:cs="Arial"/>
        <w:sz w:val="15"/>
        <w:szCs w:val="15"/>
      </w:rPr>
      <w:fldChar w:fldCharType="begin"/>
    </w:r>
    <w:r w:rsidRPr="00C00B25">
      <w:rPr>
        <w:rFonts w:cs="Arial"/>
        <w:sz w:val="15"/>
        <w:szCs w:val="15"/>
      </w:rPr>
      <w:instrText xml:space="preserve"> NUMPAGES </w:instrText>
    </w:r>
    <w:r w:rsidRPr="00C00B25">
      <w:rPr>
        <w:rFonts w:cs="Arial"/>
        <w:sz w:val="15"/>
        <w:szCs w:val="15"/>
      </w:rPr>
      <w:fldChar w:fldCharType="separate"/>
    </w:r>
    <w:r w:rsidR="001D604E">
      <w:rPr>
        <w:rFonts w:cs="Arial"/>
        <w:noProof/>
        <w:sz w:val="15"/>
        <w:szCs w:val="15"/>
      </w:rPr>
      <w:instrText>4</w:instrText>
    </w:r>
    <w:r w:rsidRPr="00C00B25">
      <w:rPr>
        <w:rFonts w:cs="Arial"/>
        <w:sz w:val="15"/>
        <w:szCs w:val="15"/>
      </w:rPr>
      <w:fldChar w:fldCharType="end"/>
    </w:r>
    <w:r w:rsidRPr="00C00B25">
      <w:rPr>
        <w:rFonts w:cs="Arial"/>
        <w:sz w:val="15"/>
        <w:szCs w:val="15"/>
      </w:rPr>
      <w:instrText xml:space="preserve">&gt;"1" "Seite </w:instrText>
    </w:r>
    <w:r w:rsidRPr="00C00B25">
      <w:rPr>
        <w:rFonts w:cs="Arial"/>
        <w:sz w:val="15"/>
        <w:szCs w:val="15"/>
      </w:rPr>
      <w:fldChar w:fldCharType="begin"/>
    </w:r>
    <w:r w:rsidRPr="00C00B25">
      <w:rPr>
        <w:rFonts w:cs="Arial"/>
        <w:sz w:val="15"/>
        <w:szCs w:val="15"/>
      </w:rPr>
      <w:instrText xml:space="preserve"> PAGE </w:instrText>
    </w:r>
    <w:r w:rsidRPr="00C00B25">
      <w:rPr>
        <w:rFonts w:cs="Arial"/>
        <w:sz w:val="15"/>
        <w:szCs w:val="15"/>
      </w:rPr>
      <w:fldChar w:fldCharType="separate"/>
    </w:r>
    <w:r w:rsidR="001D604E">
      <w:rPr>
        <w:rFonts w:cs="Arial"/>
        <w:noProof/>
        <w:sz w:val="15"/>
        <w:szCs w:val="15"/>
      </w:rPr>
      <w:instrText>1</w:instrText>
    </w:r>
    <w:r w:rsidRPr="00C00B25">
      <w:rPr>
        <w:rFonts w:cs="Arial"/>
        <w:sz w:val="15"/>
        <w:szCs w:val="15"/>
      </w:rPr>
      <w:fldChar w:fldCharType="end"/>
    </w:r>
    <w:r w:rsidRPr="00C00B25">
      <w:rPr>
        <w:rFonts w:cs="Arial"/>
        <w:sz w:val="15"/>
        <w:szCs w:val="15"/>
      </w:rPr>
      <w:instrText xml:space="preserve"> von </w:instrText>
    </w:r>
    <w:r w:rsidRPr="00C00B25">
      <w:rPr>
        <w:rFonts w:cs="Arial"/>
        <w:sz w:val="15"/>
        <w:szCs w:val="15"/>
      </w:rPr>
      <w:fldChar w:fldCharType="begin"/>
    </w:r>
    <w:r w:rsidRPr="00C00B25">
      <w:rPr>
        <w:rFonts w:cs="Arial"/>
        <w:sz w:val="15"/>
        <w:szCs w:val="15"/>
      </w:rPr>
      <w:instrText xml:space="preserve"> NUMPAGES </w:instrText>
    </w:r>
    <w:r w:rsidRPr="00C00B25">
      <w:rPr>
        <w:rFonts w:cs="Arial"/>
        <w:sz w:val="15"/>
        <w:szCs w:val="15"/>
      </w:rPr>
      <w:fldChar w:fldCharType="separate"/>
    </w:r>
    <w:r w:rsidR="001D604E">
      <w:rPr>
        <w:rFonts w:cs="Arial"/>
        <w:noProof/>
        <w:sz w:val="15"/>
        <w:szCs w:val="15"/>
      </w:rPr>
      <w:instrText>4</w:instrText>
    </w:r>
    <w:r w:rsidRPr="00C00B25">
      <w:rPr>
        <w:rFonts w:cs="Arial"/>
        <w:sz w:val="15"/>
        <w:szCs w:val="15"/>
      </w:rPr>
      <w:fldChar w:fldCharType="end"/>
    </w:r>
    <w:r w:rsidRPr="00C00B25">
      <w:rPr>
        <w:rFonts w:cs="Arial"/>
        <w:sz w:val="15"/>
        <w:szCs w:val="15"/>
      </w:rPr>
      <w:fldChar w:fldCharType="separate"/>
    </w:r>
    <w:r w:rsidR="001D604E" w:rsidRPr="00C00B25">
      <w:rPr>
        <w:rFonts w:cs="Arial"/>
        <w:noProof/>
        <w:sz w:val="15"/>
        <w:szCs w:val="15"/>
      </w:rPr>
      <w:t xml:space="preserve">Seite </w:t>
    </w:r>
    <w:r w:rsidR="001D604E">
      <w:rPr>
        <w:rFonts w:cs="Arial"/>
        <w:noProof/>
        <w:sz w:val="15"/>
        <w:szCs w:val="15"/>
      </w:rPr>
      <w:t>1</w:t>
    </w:r>
    <w:r w:rsidR="001D604E" w:rsidRPr="00C00B25">
      <w:rPr>
        <w:rFonts w:cs="Arial"/>
        <w:noProof/>
        <w:sz w:val="15"/>
        <w:szCs w:val="15"/>
      </w:rPr>
      <w:t xml:space="preserve"> von </w:t>
    </w:r>
    <w:r w:rsidR="001D604E">
      <w:rPr>
        <w:rFonts w:cs="Arial"/>
        <w:noProof/>
        <w:sz w:val="15"/>
        <w:szCs w:val="15"/>
      </w:rPr>
      <w:t>4</w:t>
    </w:r>
    <w:r w:rsidRPr="00C00B25">
      <w:rPr>
        <w:rFonts w:cs="Arial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4EEBD" w14:textId="77777777" w:rsidR="00C3090C" w:rsidRDefault="00C3090C" w:rsidP="000533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6D79E4E" w14:textId="77777777" w:rsidR="00C3090C" w:rsidRDefault="00C3090C" w:rsidP="006D6CDF">
    <w:pPr>
      <w:pStyle w:val="Fuzeile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4797F" w14:textId="0D3FDAB1" w:rsidR="00C3090C" w:rsidRPr="00C00B25" w:rsidRDefault="00C3090C" w:rsidP="00C00B25">
    <w:pPr>
      <w:pStyle w:val="Fuzeile"/>
      <w:tabs>
        <w:tab w:val="clear" w:pos="9072"/>
        <w:tab w:val="right" w:pos="9356"/>
      </w:tabs>
      <w:ind w:right="-8"/>
      <w:jc w:val="right"/>
      <w:rPr>
        <w:rFonts w:cs="Arial"/>
        <w:sz w:val="15"/>
        <w:szCs w:val="15"/>
      </w:rPr>
    </w:pPr>
    <w:r w:rsidRPr="00C00B25">
      <w:rPr>
        <w:rFonts w:cs="Arial"/>
        <w:sz w:val="15"/>
        <w:szCs w:val="15"/>
      </w:rPr>
      <w:fldChar w:fldCharType="begin"/>
    </w:r>
    <w:r w:rsidRPr="00C00B25">
      <w:rPr>
        <w:rFonts w:cs="Arial"/>
        <w:sz w:val="15"/>
        <w:szCs w:val="15"/>
      </w:rPr>
      <w:instrText xml:space="preserve"> IF</w:instrText>
    </w:r>
    <w:r w:rsidRPr="00C00B25">
      <w:rPr>
        <w:rFonts w:cs="Arial"/>
        <w:sz w:val="15"/>
        <w:szCs w:val="15"/>
      </w:rPr>
      <w:fldChar w:fldCharType="begin"/>
    </w:r>
    <w:r w:rsidRPr="00C00B25">
      <w:rPr>
        <w:rFonts w:cs="Arial"/>
        <w:sz w:val="15"/>
        <w:szCs w:val="15"/>
      </w:rPr>
      <w:instrText xml:space="preserve"> NUMPAGES </w:instrText>
    </w:r>
    <w:r w:rsidRPr="00C00B25">
      <w:rPr>
        <w:rFonts w:cs="Arial"/>
        <w:sz w:val="15"/>
        <w:szCs w:val="15"/>
      </w:rPr>
      <w:fldChar w:fldCharType="separate"/>
    </w:r>
    <w:r w:rsidR="001D604E">
      <w:rPr>
        <w:rFonts w:cs="Arial"/>
        <w:noProof/>
        <w:sz w:val="15"/>
        <w:szCs w:val="15"/>
      </w:rPr>
      <w:instrText>4</w:instrText>
    </w:r>
    <w:r w:rsidRPr="00C00B25">
      <w:rPr>
        <w:rFonts w:cs="Arial"/>
        <w:sz w:val="15"/>
        <w:szCs w:val="15"/>
      </w:rPr>
      <w:fldChar w:fldCharType="end"/>
    </w:r>
    <w:r w:rsidRPr="00C00B25">
      <w:rPr>
        <w:rFonts w:cs="Arial"/>
        <w:sz w:val="15"/>
        <w:szCs w:val="15"/>
      </w:rPr>
      <w:instrText xml:space="preserve">&gt;"1" "Seite </w:instrText>
    </w:r>
    <w:r w:rsidRPr="00C00B25">
      <w:rPr>
        <w:rFonts w:cs="Arial"/>
        <w:sz w:val="15"/>
        <w:szCs w:val="15"/>
      </w:rPr>
      <w:fldChar w:fldCharType="begin"/>
    </w:r>
    <w:r w:rsidRPr="00C00B25">
      <w:rPr>
        <w:rFonts w:cs="Arial"/>
        <w:sz w:val="15"/>
        <w:szCs w:val="15"/>
      </w:rPr>
      <w:instrText xml:space="preserve"> PAGE </w:instrText>
    </w:r>
    <w:r w:rsidRPr="00C00B25">
      <w:rPr>
        <w:rFonts w:cs="Arial"/>
        <w:sz w:val="15"/>
        <w:szCs w:val="15"/>
      </w:rPr>
      <w:fldChar w:fldCharType="separate"/>
    </w:r>
    <w:r w:rsidR="001D604E">
      <w:rPr>
        <w:rFonts w:cs="Arial"/>
        <w:noProof/>
        <w:sz w:val="15"/>
        <w:szCs w:val="15"/>
      </w:rPr>
      <w:instrText>4</w:instrText>
    </w:r>
    <w:r w:rsidRPr="00C00B25">
      <w:rPr>
        <w:rFonts w:cs="Arial"/>
        <w:sz w:val="15"/>
        <w:szCs w:val="15"/>
      </w:rPr>
      <w:fldChar w:fldCharType="end"/>
    </w:r>
    <w:r w:rsidRPr="00C00B25">
      <w:rPr>
        <w:rFonts w:cs="Arial"/>
        <w:sz w:val="15"/>
        <w:szCs w:val="15"/>
      </w:rPr>
      <w:instrText xml:space="preserve"> von </w:instrText>
    </w:r>
    <w:r w:rsidRPr="00C00B25">
      <w:rPr>
        <w:rFonts w:cs="Arial"/>
        <w:sz w:val="15"/>
        <w:szCs w:val="15"/>
      </w:rPr>
      <w:fldChar w:fldCharType="begin"/>
    </w:r>
    <w:r w:rsidRPr="00C00B25">
      <w:rPr>
        <w:rFonts w:cs="Arial"/>
        <w:sz w:val="15"/>
        <w:szCs w:val="15"/>
      </w:rPr>
      <w:instrText xml:space="preserve"> NUMPAGES </w:instrText>
    </w:r>
    <w:r w:rsidRPr="00C00B25">
      <w:rPr>
        <w:rFonts w:cs="Arial"/>
        <w:sz w:val="15"/>
        <w:szCs w:val="15"/>
      </w:rPr>
      <w:fldChar w:fldCharType="separate"/>
    </w:r>
    <w:r w:rsidR="001D604E">
      <w:rPr>
        <w:rFonts w:cs="Arial"/>
        <w:noProof/>
        <w:sz w:val="15"/>
        <w:szCs w:val="15"/>
      </w:rPr>
      <w:instrText>4</w:instrText>
    </w:r>
    <w:r w:rsidRPr="00C00B25">
      <w:rPr>
        <w:rFonts w:cs="Arial"/>
        <w:sz w:val="15"/>
        <w:szCs w:val="15"/>
      </w:rPr>
      <w:fldChar w:fldCharType="end"/>
    </w:r>
    <w:r w:rsidRPr="00C00B25">
      <w:rPr>
        <w:rFonts w:cs="Arial"/>
        <w:sz w:val="15"/>
        <w:szCs w:val="15"/>
      </w:rPr>
      <w:fldChar w:fldCharType="separate"/>
    </w:r>
    <w:r w:rsidR="001D604E" w:rsidRPr="00C00B25">
      <w:rPr>
        <w:rFonts w:cs="Arial"/>
        <w:noProof/>
        <w:sz w:val="15"/>
        <w:szCs w:val="15"/>
      </w:rPr>
      <w:t xml:space="preserve">Seite </w:t>
    </w:r>
    <w:r w:rsidR="001D604E">
      <w:rPr>
        <w:rFonts w:cs="Arial"/>
        <w:noProof/>
        <w:sz w:val="15"/>
        <w:szCs w:val="15"/>
      </w:rPr>
      <w:t>4</w:t>
    </w:r>
    <w:r w:rsidR="001D604E" w:rsidRPr="00C00B25">
      <w:rPr>
        <w:rFonts w:cs="Arial"/>
        <w:noProof/>
        <w:sz w:val="15"/>
        <w:szCs w:val="15"/>
      </w:rPr>
      <w:t xml:space="preserve"> von </w:t>
    </w:r>
    <w:r w:rsidR="001D604E">
      <w:rPr>
        <w:rFonts w:cs="Arial"/>
        <w:noProof/>
        <w:sz w:val="15"/>
        <w:szCs w:val="15"/>
      </w:rPr>
      <w:t>4</w:t>
    </w:r>
    <w:r w:rsidRPr="00C00B25">
      <w:rPr>
        <w:rFonts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662C4" w14:textId="77777777" w:rsidR="008B4EB6" w:rsidRDefault="008B4EB6" w:rsidP="00387938">
      <w:r>
        <w:separator/>
      </w:r>
    </w:p>
  </w:footnote>
  <w:footnote w:type="continuationSeparator" w:id="0">
    <w:p w14:paraId="448D91CB" w14:textId="77777777" w:rsidR="008B4EB6" w:rsidRDefault="008B4EB6" w:rsidP="00387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502EC" w14:textId="77777777" w:rsidR="00025BE5" w:rsidRDefault="001D604E">
    <w:pPr>
      <w:pStyle w:val="Kopfzeile"/>
    </w:pPr>
    <w:sdt>
      <w:sdtPr>
        <w:id w:val="130764401"/>
        <w:placeholder>
          <w:docPart w:val="50FA1B17A3654D01891822EC7A403F1D"/>
        </w:placeholder>
        <w:temporary/>
        <w:showingPlcHdr/>
      </w:sdtPr>
      <w:sdtEndPr/>
      <w:sdtContent>
        <w:r w:rsidR="00025BE5">
          <w:t>[Geben Sie Text ein]</w:t>
        </w:r>
      </w:sdtContent>
    </w:sdt>
    <w:r w:rsidR="00025BE5">
      <w:ptab w:relativeTo="margin" w:alignment="center" w:leader="none"/>
    </w:r>
    <w:sdt>
      <w:sdtPr>
        <w:id w:val="-1958251679"/>
        <w:placeholder>
          <w:docPart w:val="CFE299F77FDC4F129963690675916119"/>
        </w:placeholder>
        <w:temporary/>
        <w:showingPlcHdr/>
      </w:sdtPr>
      <w:sdtEndPr/>
      <w:sdtContent>
        <w:r w:rsidR="00025BE5">
          <w:t>[Geben Sie Text ein]</w:t>
        </w:r>
      </w:sdtContent>
    </w:sdt>
    <w:r w:rsidR="00025BE5">
      <w:ptab w:relativeTo="margin" w:alignment="right" w:leader="none"/>
    </w:r>
    <w:sdt>
      <w:sdtPr>
        <w:id w:val="-1316868191"/>
        <w:placeholder>
          <w:docPart w:val="B682B1CC762F43BCB9B1573F41370343"/>
        </w:placeholder>
        <w:temporary/>
        <w:showingPlcHdr/>
      </w:sdtPr>
      <w:sdtEndPr/>
      <w:sdtContent>
        <w:r w:rsidR="00025BE5">
          <w:t>[Geben Sie Text ein]</w:t>
        </w:r>
      </w:sdtContent>
    </w:sdt>
  </w:p>
  <w:p w14:paraId="3D9DF1A6" w14:textId="77777777" w:rsidR="00025BE5" w:rsidRDefault="00025BE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42A2E" w14:textId="77777777" w:rsidR="00025BE5" w:rsidRDefault="00025BE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4C2BF" wp14:editId="3ADFDE19">
              <wp:simplePos x="0" y="0"/>
              <wp:positionH relativeFrom="column">
                <wp:posOffset>0</wp:posOffset>
              </wp:positionH>
              <wp:positionV relativeFrom="paragraph">
                <wp:posOffset>670560</wp:posOffset>
              </wp:positionV>
              <wp:extent cx="6057900" cy="0"/>
              <wp:effectExtent l="0" t="0" r="12700" b="2540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D53D20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90A82FB" id="Gerade Verbindung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2.8pt" to="477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" strokecolor="#d53d20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39582E36" wp14:editId="06F1B240">
          <wp:simplePos x="0" y="0"/>
          <wp:positionH relativeFrom="margin">
            <wp:posOffset>1270</wp:posOffset>
          </wp:positionH>
          <wp:positionV relativeFrom="paragraph">
            <wp:posOffset>1270</wp:posOffset>
          </wp:positionV>
          <wp:extent cx="3625850" cy="528285"/>
          <wp:effectExtent l="0" t="0" r="0" b="5715"/>
          <wp:wrapNone/>
          <wp:docPr id="288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S_Logo.ep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2" r="-2482"/>
                  <a:stretch/>
                </pic:blipFill>
                <pic:spPr>
                  <a:xfrm>
                    <a:off x="0" y="0"/>
                    <a:ext cx="3625850" cy="52828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du="http://schemas.microsoft.com/office/word/2023/wordml/word16du" xmlns:oel="http://schemas.microsoft.com/office/2019/extlst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8CF9" w14:textId="77777777" w:rsidR="00C3090C" w:rsidRDefault="001D604E">
    <w:pPr>
      <w:pStyle w:val="Kopfzeile"/>
    </w:pPr>
    <w:sdt>
      <w:sdtPr>
        <w:id w:val="1999999913"/>
        <w:temporary/>
        <w:showingPlcHdr/>
      </w:sdtPr>
      <w:sdtEndPr/>
      <w:sdtContent>
        <w:r w:rsidR="00C3090C">
          <w:t>[Geben Sie Text ein]</w:t>
        </w:r>
      </w:sdtContent>
    </w:sdt>
    <w:r w:rsidR="00C3090C">
      <w:ptab w:relativeTo="margin" w:alignment="center" w:leader="none"/>
    </w:r>
    <w:sdt>
      <w:sdtPr>
        <w:id w:val="198363526"/>
        <w:temporary/>
        <w:showingPlcHdr/>
      </w:sdtPr>
      <w:sdtEndPr/>
      <w:sdtContent>
        <w:r w:rsidR="00C3090C">
          <w:t>[Geben Sie Text ein]</w:t>
        </w:r>
      </w:sdtContent>
    </w:sdt>
    <w:r w:rsidR="00C3090C">
      <w:ptab w:relativeTo="margin" w:alignment="right" w:leader="none"/>
    </w:r>
    <w:sdt>
      <w:sdtPr>
        <w:id w:val="2060983562"/>
        <w:temporary/>
        <w:showingPlcHdr/>
      </w:sdtPr>
      <w:sdtEndPr/>
      <w:sdtContent>
        <w:r w:rsidR="00C3090C">
          <w:t>[Geben Sie Text ein]</w:t>
        </w:r>
      </w:sdtContent>
    </w:sdt>
  </w:p>
  <w:p w14:paraId="612121DE" w14:textId="77777777" w:rsidR="00C3090C" w:rsidRDefault="00C3090C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7B22F" w14:textId="77777777" w:rsidR="00C3090C" w:rsidRDefault="00C3090C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4FF28F" wp14:editId="7318F8FD">
              <wp:simplePos x="0" y="0"/>
              <wp:positionH relativeFrom="column">
                <wp:posOffset>0</wp:posOffset>
              </wp:positionH>
              <wp:positionV relativeFrom="paragraph">
                <wp:posOffset>670560</wp:posOffset>
              </wp:positionV>
              <wp:extent cx="6057900" cy="0"/>
              <wp:effectExtent l="0" t="0" r="12700" b="2540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D53D20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381883E5" id="Gerade Verbindung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2.8pt" to="477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" strokecolor="#d53d20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20150616" wp14:editId="619748E4">
          <wp:simplePos x="0" y="0"/>
          <wp:positionH relativeFrom="margin">
            <wp:posOffset>1270</wp:posOffset>
          </wp:positionH>
          <wp:positionV relativeFrom="paragraph">
            <wp:posOffset>1270</wp:posOffset>
          </wp:positionV>
          <wp:extent cx="3625850" cy="528285"/>
          <wp:effectExtent l="0" t="0" r="0" b="5715"/>
          <wp:wrapNone/>
          <wp:docPr id="1888657108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S_Logo.eps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2" r="-2482"/>
                  <a:stretch/>
                </pic:blipFill>
                <pic:spPr>
                  <a:xfrm>
                    <a:off x="0" y="0"/>
                    <a:ext cx="3625850" cy="52828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xmlns:w16du="http://schemas.microsoft.com/office/word/2023/wordml/word16du" xmlns:oel="http://schemas.microsoft.com/office/2019/extlst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95D"/>
    <w:multiLevelType w:val="multilevel"/>
    <w:tmpl w:val="C1742BDE"/>
    <w:numStyleLink w:val="KASListe2"/>
  </w:abstractNum>
  <w:abstractNum w:abstractNumId="1" w15:restartNumberingAfterBreak="0">
    <w:nsid w:val="24BC062E"/>
    <w:multiLevelType w:val="multilevel"/>
    <w:tmpl w:val="C1742BDE"/>
    <w:styleLink w:val="KASList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66B3A"/>
    <w:multiLevelType w:val="hybridMultilevel"/>
    <w:tmpl w:val="DB54DF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70CF7"/>
    <w:multiLevelType w:val="hybridMultilevel"/>
    <w:tmpl w:val="00449D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B37C70"/>
    <w:multiLevelType w:val="hybridMultilevel"/>
    <w:tmpl w:val="C1742BDE"/>
    <w:lvl w:ilvl="0" w:tplc="8A346550">
      <w:start w:val="1"/>
      <w:numFmt w:val="bullet"/>
      <w:pStyle w:val="KAS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A430D6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24471"/>
    <w:multiLevelType w:val="hybridMultilevel"/>
    <w:tmpl w:val="4A1CA07C"/>
    <w:lvl w:ilvl="0" w:tplc="C6C4F74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30AA1"/>
    <w:multiLevelType w:val="hybridMultilevel"/>
    <w:tmpl w:val="342E22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9546A"/>
    <w:multiLevelType w:val="hybridMultilevel"/>
    <w:tmpl w:val="7F2E8B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537B0"/>
    <w:multiLevelType w:val="hybridMultilevel"/>
    <w:tmpl w:val="0DAE33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1" w:cryptProviderType="rsaAES" w:cryptAlgorithmClass="hash" w:cryptAlgorithmType="typeAny" w:cryptAlgorithmSid="14" w:cryptSpinCount="100000" w:hash="MTjv6wYjA8vwJDlfTEeDD2Mf2/3kdACZwsYpO6HzkuU5/f0qdzzAeYA+30STDhP8r6F2TU5H4NhD04Ie+8T7UA==" w:salt="4PnJXTIhtHBYslyidV4Fcw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-Porto::GUID" w:val="{06896128-01b9-47d4-910d-7da575727c9d}"/>
  </w:docVars>
  <w:rsids>
    <w:rsidRoot w:val="00AE1518"/>
    <w:rsid w:val="0000629B"/>
    <w:rsid w:val="000116B2"/>
    <w:rsid w:val="00011EEC"/>
    <w:rsid w:val="00025BE5"/>
    <w:rsid w:val="000301E4"/>
    <w:rsid w:val="0003271F"/>
    <w:rsid w:val="0005334E"/>
    <w:rsid w:val="000668EC"/>
    <w:rsid w:val="00071582"/>
    <w:rsid w:val="000724A0"/>
    <w:rsid w:val="000748EF"/>
    <w:rsid w:val="00092C6F"/>
    <w:rsid w:val="000A6DCA"/>
    <w:rsid w:val="000C0E2A"/>
    <w:rsid w:val="000E0058"/>
    <w:rsid w:val="0010381E"/>
    <w:rsid w:val="001148D6"/>
    <w:rsid w:val="00133287"/>
    <w:rsid w:val="001630E1"/>
    <w:rsid w:val="001A7A63"/>
    <w:rsid w:val="001B6DDD"/>
    <w:rsid w:val="001B776F"/>
    <w:rsid w:val="001C5274"/>
    <w:rsid w:val="001D604E"/>
    <w:rsid w:val="001E65DE"/>
    <w:rsid w:val="00205B30"/>
    <w:rsid w:val="002253AC"/>
    <w:rsid w:val="00247943"/>
    <w:rsid w:val="002616A6"/>
    <w:rsid w:val="00261E94"/>
    <w:rsid w:val="00270EBF"/>
    <w:rsid w:val="00273139"/>
    <w:rsid w:val="002773B0"/>
    <w:rsid w:val="00291AC2"/>
    <w:rsid w:val="00293045"/>
    <w:rsid w:val="002B2ED4"/>
    <w:rsid w:val="002F1EAD"/>
    <w:rsid w:val="002F641A"/>
    <w:rsid w:val="0030268D"/>
    <w:rsid w:val="0030754E"/>
    <w:rsid w:val="00346B7B"/>
    <w:rsid w:val="00347303"/>
    <w:rsid w:val="003579E7"/>
    <w:rsid w:val="003669D5"/>
    <w:rsid w:val="00387938"/>
    <w:rsid w:val="00397A71"/>
    <w:rsid w:val="003B5B3C"/>
    <w:rsid w:val="003C3DA8"/>
    <w:rsid w:val="003D0731"/>
    <w:rsid w:val="003D2593"/>
    <w:rsid w:val="003D2E2A"/>
    <w:rsid w:val="003D546B"/>
    <w:rsid w:val="003E2988"/>
    <w:rsid w:val="003E351A"/>
    <w:rsid w:val="003F42FD"/>
    <w:rsid w:val="00401B5D"/>
    <w:rsid w:val="0042647F"/>
    <w:rsid w:val="004311C7"/>
    <w:rsid w:val="0043591F"/>
    <w:rsid w:val="00463E72"/>
    <w:rsid w:val="00465FC8"/>
    <w:rsid w:val="0047779B"/>
    <w:rsid w:val="004A385B"/>
    <w:rsid w:val="004D3C67"/>
    <w:rsid w:val="004E5966"/>
    <w:rsid w:val="004F3418"/>
    <w:rsid w:val="004F55ED"/>
    <w:rsid w:val="004F66FD"/>
    <w:rsid w:val="00503201"/>
    <w:rsid w:val="005061BB"/>
    <w:rsid w:val="00507440"/>
    <w:rsid w:val="0051760E"/>
    <w:rsid w:val="00523D01"/>
    <w:rsid w:val="00546428"/>
    <w:rsid w:val="005946ED"/>
    <w:rsid w:val="005A2611"/>
    <w:rsid w:val="005C1B73"/>
    <w:rsid w:val="005C49D5"/>
    <w:rsid w:val="005F76B1"/>
    <w:rsid w:val="00614C96"/>
    <w:rsid w:val="006242D1"/>
    <w:rsid w:val="00625715"/>
    <w:rsid w:val="00625DFD"/>
    <w:rsid w:val="00671659"/>
    <w:rsid w:val="00672F8C"/>
    <w:rsid w:val="00681EDC"/>
    <w:rsid w:val="006B1431"/>
    <w:rsid w:val="006B6DCB"/>
    <w:rsid w:val="006C1BE5"/>
    <w:rsid w:val="006D6CDF"/>
    <w:rsid w:val="006D7A66"/>
    <w:rsid w:val="006F4373"/>
    <w:rsid w:val="00711298"/>
    <w:rsid w:val="00724048"/>
    <w:rsid w:val="00737E1C"/>
    <w:rsid w:val="00755E9B"/>
    <w:rsid w:val="007A0D74"/>
    <w:rsid w:val="007B32E8"/>
    <w:rsid w:val="007B4FCD"/>
    <w:rsid w:val="007C30F0"/>
    <w:rsid w:val="007F4B8F"/>
    <w:rsid w:val="007F70BC"/>
    <w:rsid w:val="0081622D"/>
    <w:rsid w:val="008400C1"/>
    <w:rsid w:val="00871492"/>
    <w:rsid w:val="008B0C3A"/>
    <w:rsid w:val="008B0CD9"/>
    <w:rsid w:val="008B23FD"/>
    <w:rsid w:val="008B4DDA"/>
    <w:rsid w:val="008B4EB6"/>
    <w:rsid w:val="008D21B9"/>
    <w:rsid w:val="008D32A8"/>
    <w:rsid w:val="008E2EB3"/>
    <w:rsid w:val="008E4669"/>
    <w:rsid w:val="0090495F"/>
    <w:rsid w:val="009272F0"/>
    <w:rsid w:val="00935513"/>
    <w:rsid w:val="00962301"/>
    <w:rsid w:val="009664CA"/>
    <w:rsid w:val="0098590C"/>
    <w:rsid w:val="009949A5"/>
    <w:rsid w:val="009B296B"/>
    <w:rsid w:val="009C36C0"/>
    <w:rsid w:val="009E00F4"/>
    <w:rsid w:val="009E5BE1"/>
    <w:rsid w:val="009F316C"/>
    <w:rsid w:val="00A13F02"/>
    <w:rsid w:val="00A14E28"/>
    <w:rsid w:val="00A6272F"/>
    <w:rsid w:val="00A879D7"/>
    <w:rsid w:val="00AC33F6"/>
    <w:rsid w:val="00AE1518"/>
    <w:rsid w:val="00B02EBD"/>
    <w:rsid w:val="00B07596"/>
    <w:rsid w:val="00B304C5"/>
    <w:rsid w:val="00B33B15"/>
    <w:rsid w:val="00B3484F"/>
    <w:rsid w:val="00B4357B"/>
    <w:rsid w:val="00B6390B"/>
    <w:rsid w:val="00B65807"/>
    <w:rsid w:val="00B86D98"/>
    <w:rsid w:val="00BA2B73"/>
    <w:rsid w:val="00BA5D0D"/>
    <w:rsid w:val="00BB2061"/>
    <w:rsid w:val="00BC3A1D"/>
    <w:rsid w:val="00C00B25"/>
    <w:rsid w:val="00C13D3F"/>
    <w:rsid w:val="00C3090C"/>
    <w:rsid w:val="00C30DC0"/>
    <w:rsid w:val="00C468B5"/>
    <w:rsid w:val="00C551C6"/>
    <w:rsid w:val="00C652CE"/>
    <w:rsid w:val="00C770B8"/>
    <w:rsid w:val="00C87641"/>
    <w:rsid w:val="00CB1AEE"/>
    <w:rsid w:val="00CB4F6B"/>
    <w:rsid w:val="00CC501D"/>
    <w:rsid w:val="00CD0DD4"/>
    <w:rsid w:val="00CD1F33"/>
    <w:rsid w:val="00CD56E9"/>
    <w:rsid w:val="00CD6609"/>
    <w:rsid w:val="00D1189D"/>
    <w:rsid w:val="00D15CF0"/>
    <w:rsid w:val="00D3233E"/>
    <w:rsid w:val="00D47994"/>
    <w:rsid w:val="00D50F9C"/>
    <w:rsid w:val="00D65ECD"/>
    <w:rsid w:val="00D86067"/>
    <w:rsid w:val="00D96C60"/>
    <w:rsid w:val="00DA2F97"/>
    <w:rsid w:val="00DB0226"/>
    <w:rsid w:val="00DB3D15"/>
    <w:rsid w:val="00DC1D8F"/>
    <w:rsid w:val="00DF1AA4"/>
    <w:rsid w:val="00E23CA3"/>
    <w:rsid w:val="00E330A8"/>
    <w:rsid w:val="00E60153"/>
    <w:rsid w:val="00E666CE"/>
    <w:rsid w:val="00E6781D"/>
    <w:rsid w:val="00E7025D"/>
    <w:rsid w:val="00E73A5D"/>
    <w:rsid w:val="00E92EF6"/>
    <w:rsid w:val="00EA13CF"/>
    <w:rsid w:val="00EA4C00"/>
    <w:rsid w:val="00EB1602"/>
    <w:rsid w:val="00EC4477"/>
    <w:rsid w:val="00EC6D08"/>
    <w:rsid w:val="00EE0FD7"/>
    <w:rsid w:val="00EF080F"/>
    <w:rsid w:val="00F47885"/>
    <w:rsid w:val="00F52016"/>
    <w:rsid w:val="00F521D1"/>
    <w:rsid w:val="00F6480A"/>
    <w:rsid w:val="00F76125"/>
    <w:rsid w:val="00F927AD"/>
    <w:rsid w:val="00FB57B2"/>
    <w:rsid w:val="00FF21EE"/>
    <w:rsid w:val="00FF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60CA83"/>
  <w15:docId w15:val="{A900E86B-C4AA-426C-845B-48AB85EA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KAS Standard"/>
    <w:qFormat/>
    <w:rsid w:val="009E00F4"/>
    <w:pPr>
      <w:spacing w:line="264" w:lineRule="auto"/>
    </w:pPr>
    <w:rPr>
      <w:rFonts w:ascii="Arial" w:hAnsi="Arial"/>
      <w:sz w:val="22"/>
    </w:rPr>
  </w:style>
  <w:style w:type="paragraph" w:styleId="berschrift1">
    <w:name w:val="heading 1"/>
    <w:aliases w:val="KAS Überschrift 1"/>
    <w:basedOn w:val="Standard"/>
    <w:next w:val="Standard"/>
    <w:link w:val="berschrift1Zchn"/>
    <w:uiPriority w:val="9"/>
    <w:qFormat/>
    <w:rsid w:val="003D2593"/>
    <w:pPr>
      <w:keepNext/>
      <w:keepLines/>
      <w:spacing w:before="360" w:after="12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aliases w:val="KAS Überschrift 2"/>
    <w:basedOn w:val="Standard"/>
    <w:next w:val="Standard"/>
    <w:link w:val="berschrift2Zchn"/>
    <w:uiPriority w:val="9"/>
    <w:unhideWhenUsed/>
    <w:qFormat/>
    <w:rsid w:val="003D2593"/>
    <w:pPr>
      <w:keepNext/>
      <w:keepLines/>
      <w:spacing w:before="360" w:after="120"/>
      <w:outlineLvl w:val="1"/>
    </w:pPr>
    <w:rPr>
      <w:rFonts w:eastAsiaTheme="majorEastAsia" w:cstheme="majorBidi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fAbs">
    <w:name w:val="[Einf. Abs.]"/>
    <w:basedOn w:val="Standard"/>
    <w:uiPriority w:val="99"/>
    <w:rsid w:val="009664CA"/>
    <w:pPr>
      <w:widowControl w:val="0"/>
      <w:autoSpaceDE w:val="0"/>
      <w:autoSpaceDN w:val="0"/>
      <w:adjustRightInd w:val="0"/>
      <w:textAlignment w:val="center"/>
    </w:pPr>
    <w:rPr>
      <w:rFonts w:ascii="Times-Roman" w:hAnsi="Times-Roman" w:cs="Times-Roman"/>
      <w:color w:val="000000"/>
    </w:rPr>
  </w:style>
  <w:style w:type="paragraph" w:customStyle="1" w:styleId="KeinAbsatzformat">
    <w:name w:val="[Kein Absatzformat]"/>
    <w:rsid w:val="00397A7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4357B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4357B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8793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87938"/>
  </w:style>
  <w:style w:type="paragraph" w:styleId="Fuzeile">
    <w:name w:val="footer"/>
    <w:basedOn w:val="Standard"/>
    <w:link w:val="FuzeileZchn"/>
    <w:uiPriority w:val="99"/>
    <w:unhideWhenUsed/>
    <w:rsid w:val="0038793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87938"/>
  </w:style>
  <w:style w:type="character" w:styleId="Hervorhebung">
    <w:name w:val="Emphasis"/>
    <w:basedOn w:val="Absatz-Standardschriftart"/>
    <w:uiPriority w:val="20"/>
    <w:rsid w:val="00962301"/>
    <w:rPr>
      <w:b/>
      <w:i w:val="0"/>
      <w:iCs/>
    </w:rPr>
  </w:style>
  <w:style w:type="paragraph" w:styleId="Titel">
    <w:name w:val="Title"/>
    <w:basedOn w:val="Standard"/>
    <w:next w:val="Standard"/>
    <w:link w:val="TitelZchn"/>
    <w:uiPriority w:val="10"/>
    <w:rsid w:val="0096230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eitenzahl">
    <w:name w:val="page number"/>
    <w:basedOn w:val="Absatz-Standardschriftart"/>
    <w:uiPriority w:val="99"/>
    <w:semiHidden/>
    <w:unhideWhenUsed/>
    <w:rsid w:val="006D6CDF"/>
  </w:style>
  <w:style w:type="table" w:styleId="Tabellenraster">
    <w:name w:val="Table Grid"/>
    <w:basedOn w:val="NormaleTabelle"/>
    <w:uiPriority w:val="59"/>
    <w:rsid w:val="00291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3591F"/>
    <w:rPr>
      <w:color w:val="808080"/>
    </w:rPr>
  </w:style>
  <w:style w:type="character" w:customStyle="1" w:styleId="berschrift1Zchn">
    <w:name w:val="Überschrift 1 Zchn"/>
    <w:aliases w:val="KAS Überschrift 1 Zchn"/>
    <w:basedOn w:val="Absatz-Standardschriftart"/>
    <w:link w:val="berschrift1"/>
    <w:uiPriority w:val="9"/>
    <w:rsid w:val="003D2593"/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character" w:customStyle="1" w:styleId="berschrift2Zchn">
    <w:name w:val="Überschrift 2 Zchn"/>
    <w:aliases w:val="KAS Überschrift 2 Zchn"/>
    <w:basedOn w:val="Absatz-Standardschriftart"/>
    <w:link w:val="berschrift2"/>
    <w:uiPriority w:val="9"/>
    <w:rsid w:val="003D2593"/>
    <w:rPr>
      <w:rFonts w:ascii="Arial" w:eastAsiaTheme="majorEastAsia" w:hAnsi="Arial" w:cstheme="majorBidi"/>
      <w:b/>
      <w:bCs/>
      <w:sz w:val="22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9623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Buchtitel">
    <w:name w:val="Book Title"/>
    <w:basedOn w:val="Absatz-Standardschriftart"/>
    <w:uiPriority w:val="33"/>
    <w:rsid w:val="00962301"/>
    <w:rPr>
      <w:b/>
      <w:bCs/>
      <w:smallCaps/>
      <w:spacing w:val="5"/>
    </w:rPr>
  </w:style>
  <w:style w:type="paragraph" w:styleId="Listenabsatz">
    <w:name w:val="List Paragraph"/>
    <w:basedOn w:val="Standard"/>
    <w:uiPriority w:val="34"/>
    <w:rsid w:val="00962301"/>
    <w:pPr>
      <w:ind w:left="720"/>
      <w:contextualSpacing/>
    </w:pPr>
  </w:style>
  <w:style w:type="paragraph" w:customStyle="1" w:styleId="KASListe">
    <w:name w:val="KAS Liste"/>
    <w:basedOn w:val="Listenabsatz"/>
    <w:qFormat/>
    <w:rsid w:val="00962301"/>
    <w:pPr>
      <w:numPr>
        <w:numId w:val="2"/>
      </w:numPr>
      <w:ind w:left="714" w:hanging="357"/>
    </w:pPr>
    <w:rPr>
      <w:lang w:val="en-US"/>
    </w:rPr>
  </w:style>
  <w:style w:type="numbering" w:customStyle="1" w:styleId="KASListe2">
    <w:name w:val="KAS Liste 2"/>
    <w:basedOn w:val="KeineListe"/>
    <w:uiPriority w:val="99"/>
    <w:rsid w:val="00962301"/>
    <w:pPr>
      <w:numPr>
        <w:numId w:val="3"/>
      </w:numPr>
    </w:pPr>
  </w:style>
  <w:style w:type="paragraph" w:customStyle="1" w:styleId="KASMerksatz">
    <w:name w:val="KAS Merksatz"/>
    <w:basedOn w:val="Standard"/>
    <w:next w:val="Standard"/>
    <w:qFormat/>
    <w:rsid w:val="00C652CE"/>
    <w:pPr>
      <w:pBdr>
        <w:top w:val="single" w:sz="4" w:space="4" w:color="D53D20"/>
        <w:left w:val="single" w:sz="4" w:space="4" w:color="D53D20"/>
        <w:bottom w:val="single" w:sz="4" w:space="1" w:color="D53D20"/>
        <w:right w:val="single" w:sz="4" w:space="4" w:color="D53D20"/>
      </w:pBdr>
      <w:ind w:left="567" w:right="567"/>
    </w:pPr>
    <w:rPr>
      <w:i/>
    </w:rPr>
  </w:style>
  <w:style w:type="character" w:styleId="Hyperlink">
    <w:name w:val="Hyperlink"/>
    <w:basedOn w:val="Absatz-Standardschriftart"/>
    <w:uiPriority w:val="99"/>
    <w:unhideWhenUsed/>
    <w:rsid w:val="00AE1518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A38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A385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A385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A38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A385B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FB57B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fos@kas-kriftel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il\Dropbox\Schule\Projekte%20und%20Arbeitsgruppen\Onlineredaktion\Dokumentenvorlagen\KAS%20Standarddokument%20hoc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FA1B17A3654D01891822EC7A403F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BAA1AB-4ABE-4839-A77F-EB206CD626D4}"/>
      </w:docPartPr>
      <w:docPartBody>
        <w:p w:rsidR="00C96C86" w:rsidRDefault="009C1B4A">
          <w:r>
            <w:t>[Geben Sie Text ein]</w:t>
          </w:r>
        </w:p>
      </w:docPartBody>
    </w:docPart>
    <w:docPart>
      <w:docPartPr>
        <w:name w:val="CFE299F77FDC4F1299636906759161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FE23CE-A3BF-485E-9DBF-CE8EF2974D92}"/>
      </w:docPartPr>
      <w:docPartBody>
        <w:p w:rsidR="00C96C86" w:rsidRDefault="009C1B4A">
          <w:r>
            <w:t>[Geben Sie Text ein]</w:t>
          </w:r>
        </w:p>
      </w:docPartBody>
    </w:docPart>
    <w:docPart>
      <w:docPartPr>
        <w:name w:val="B682B1CC762F43BCB9B1573F413703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B30EC8-8BA6-4284-8EC9-5CE21D0625D6}"/>
      </w:docPartPr>
      <w:docPartBody>
        <w:p w:rsidR="00C96C86" w:rsidRDefault="009C1B4A">
          <w:r>
            <w:t>[Geben Sie Text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1B4A"/>
    <w:rsid w:val="003C21A5"/>
    <w:rsid w:val="00433A4B"/>
    <w:rsid w:val="00494CEB"/>
    <w:rsid w:val="0090495F"/>
    <w:rsid w:val="009C1B4A"/>
    <w:rsid w:val="009D6D5B"/>
    <w:rsid w:val="009E63A8"/>
    <w:rsid w:val="009F7C8F"/>
    <w:rsid w:val="00C96C86"/>
    <w:rsid w:val="00E1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1B4A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C1B4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FAA26D3D-D897-4be2-8F04-BA451C77F1D7}">
            <ma14:placeholderFlag xmlns="" xmlns:ma14="http://schemas.microsoft.com/office/mac/drawingml/2011/main"/>
          </a:ext>
          <a:ext uri="{C572A759-6A51-4108-AA02-DFA0A04FC94B}">
            <ma14:wrappingTextBoxFlag xmlns="" xmlns:ma14="http://schemas.microsoft.com/office/mac/drawingml/2011/main"/>
          </a:ext>
        </a:extLst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87F56F-7070-4A33-A3BA-2B8610E52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KAS Standarddokument hoch.dotx</Template>
  <TotalTime>0</TotalTime>
  <Pages>4</Pages>
  <Words>1038</Words>
  <Characters>6546</Characters>
  <Application>Microsoft Office Word</Application>
  <DocSecurity>4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Philipp Budde</dc:creator>
  <cp:lastModifiedBy>Philipp Budde</cp:lastModifiedBy>
  <cp:revision>2</cp:revision>
  <cp:lastPrinted>2025-11-05T11:41:00Z</cp:lastPrinted>
  <dcterms:created xsi:type="dcterms:W3CDTF">2026-09-17T12:58:00Z</dcterms:created>
  <dcterms:modified xsi:type="dcterms:W3CDTF">2026-09-17T12:58:00Z</dcterms:modified>
</cp:coreProperties>
</file>